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063C3D" w14:textId="77777777" w:rsidR="00CD102F" w:rsidRDefault="00082DEA" w:rsidP="00A06296">
      <w:pPr>
        <w:spacing w:after="480"/>
        <w:jc w:val="center"/>
      </w:pPr>
      <w:r>
        <w:rPr>
          <w:noProof/>
        </w:rPr>
        <w:drawing>
          <wp:inline distT="0" distB="0" distL="0" distR="0" wp14:anchorId="6EFE2930" wp14:editId="277F01A9">
            <wp:extent cx="5943612" cy="964694"/>
            <wp:effectExtent l="0" t="0" r="0" b="6985"/>
            <wp:docPr id="2" name="Picture 2" descr="Division of Information Technology Services at Cal State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TS_DocoBanner2_v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12" cy="964694"/>
                    </a:xfrm>
                    <a:prstGeom prst="rect">
                      <a:avLst/>
                    </a:prstGeom>
                  </pic:spPr>
                </pic:pic>
              </a:graphicData>
            </a:graphic>
          </wp:inline>
        </w:drawing>
      </w:r>
    </w:p>
    <w:p w14:paraId="7541D815" w14:textId="3DF6C42C" w:rsidR="005845F4" w:rsidRPr="00AC77AA" w:rsidRDefault="00911D1A" w:rsidP="00AC77AA">
      <w:pPr>
        <w:pStyle w:val="Title"/>
      </w:pPr>
      <w:r>
        <w:t>MyCalStateLA Quick Start Guide</w:t>
      </w:r>
    </w:p>
    <w:p w14:paraId="7A0B9B5B" w14:textId="1F5A93BA" w:rsidR="00CD46F3" w:rsidRPr="00AC77AA" w:rsidRDefault="00817440" w:rsidP="00AC77AA">
      <w:pPr>
        <w:pStyle w:val="Version"/>
      </w:pPr>
      <w:r>
        <w:t xml:space="preserve">Spring </w:t>
      </w:r>
      <w:r w:rsidR="00911D1A">
        <w:t>2021</w:t>
      </w:r>
      <w:r w:rsidR="008B48D5" w:rsidRPr="00AC77AA">
        <w:t xml:space="preserve">, </w:t>
      </w:r>
      <w:r w:rsidR="00EB30C9" w:rsidRPr="00AC77AA">
        <w:t>Version 1</w:t>
      </w:r>
    </w:p>
    <w:sdt>
      <w:sdtPr>
        <w:rPr>
          <w:b w:val="0"/>
          <w:sz w:val="22"/>
          <w:szCs w:val="22"/>
        </w:rPr>
        <w:id w:val="7422604"/>
        <w:docPartObj>
          <w:docPartGallery w:val="Table of Contents"/>
          <w:docPartUnique/>
        </w:docPartObj>
      </w:sdtPr>
      <w:sdtEndPr/>
      <w:sdtContent>
        <w:p w14:paraId="2A53EA78" w14:textId="77777777" w:rsidR="00B86C6E" w:rsidRPr="00346355" w:rsidRDefault="00B86C6E" w:rsidP="00FE45C6">
          <w:pPr>
            <w:pStyle w:val="TOCHeading"/>
          </w:pPr>
          <w:r w:rsidRPr="00346355">
            <w:t xml:space="preserve">Table of </w:t>
          </w:r>
          <w:r w:rsidRPr="00FE45C6">
            <w:t>Contents</w:t>
          </w:r>
        </w:p>
        <w:p w14:paraId="64FDE960" w14:textId="316B1443" w:rsidR="00AE7BA4" w:rsidRDefault="00DD70F4">
          <w:pPr>
            <w:pStyle w:val="TOC1"/>
            <w:rPr>
              <w:rFonts w:asciiTheme="minorHAnsi" w:hAnsiTheme="minorHAnsi"/>
              <w:b w:val="0"/>
            </w:rPr>
          </w:pPr>
          <w:r>
            <w:fldChar w:fldCharType="begin"/>
          </w:r>
          <w:r w:rsidR="00D557C6">
            <w:instrText xml:space="preserve"> TOC \o "1-6" \h \z \u </w:instrText>
          </w:r>
          <w:r>
            <w:fldChar w:fldCharType="separate"/>
          </w:r>
          <w:hyperlink w:anchor="_Toc63861855" w:history="1">
            <w:r w:rsidR="00AE7BA4" w:rsidRPr="004B5B2F">
              <w:rPr>
                <w:rStyle w:val="Hyperlink"/>
              </w:rPr>
              <w:t>Accessing MyCalStateLA Portal</w:t>
            </w:r>
            <w:r w:rsidR="00AE7BA4">
              <w:rPr>
                <w:webHidden/>
              </w:rPr>
              <w:tab/>
            </w:r>
            <w:r w:rsidR="00AE7BA4">
              <w:rPr>
                <w:webHidden/>
              </w:rPr>
              <w:fldChar w:fldCharType="begin"/>
            </w:r>
            <w:r w:rsidR="00AE7BA4">
              <w:rPr>
                <w:webHidden/>
              </w:rPr>
              <w:instrText xml:space="preserve"> PAGEREF _Toc63861855 \h </w:instrText>
            </w:r>
            <w:r w:rsidR="00AE7BA4">
              <w:rPr>
                <w:webHidden/>
              </w:rPr>
            </w:r>
            <w:r w:rsidR="00AE7BA4">
              <w:rPr>
                <w:webHidden/>
              </w:rPr>
              <w:fldChar w:fldCharType="separate"/>
            </w:r>
            <w:r w:rsidR="00AE7BA4">
              <w:rPr>
                <w:webHidden/>
              </w:rPr>
              <w:t>2</w:t>
            </w:r>
            <w:r w:rsidR="00AE7BA4">
              <w:rPr>
                <w:webHidden/>
              </w:rPr>
              <w:fldChar w:fldCharType="end"/>
            </w:r>
          </w:hyperlink>
        </w:p>
        <w:p w14:paraId="7BEEECF3" w14:textId="6C4A808E" w:rsidR="00AE7BA4" w:rsidRDefault="00AE7BA4">
          <w:pPr>
            <w:pStyle w:val="TOC2"/>
            <w:rPr>
              <w:rFonts w:asciiTheme="minorHAnsi" w:hAnsiTheme="minorHAnsi"/>
            </w:rPr>
          </w:pPr>
          <w:hyperlink w:anchor="_Toc63861856" w:history="1">
            <w:r w:rsidRPr="004B5B2F">
              <w:rPr>
                <w:rStyle w:val="Hyperlink"/>
              </w:rPr>
              <w:t>Signing into the Portal</w:t>
            </w:r>
            <w:r>
              <w:rPr>
                <w:webHidden/>
              </w:rPr>
              <w:tab/>
            </w:r>
            <w:r>
              <w:rPr>
                <w:webHidden/>
              </w:rPr>
              <w:fldChar w:fldCharType="begin"/>
            </w:r>
            <w:r>
              <w:rPr>
                <w:webHidden/>
              </w:rPr>
              <w:instrText xml:space="preserve"> PAGEREF _Toc63861856 \h </w:instrText>
            </w:r>
            <w:r>
              <w:rPr>
                <w:webHidden/>
              </w:rPr>
            </w:r>
            <w:r>
              <w:rPr>
                <w:webHidden/>
              </w:rPr>
              <w:fldChar w:fldCharType="separate"/>
            </w:r>
            <w:r>
              <w:rPr>
                <w:webHidden/>
              </w:rPr>
              <w:t>2</w:t>
            </w:r>
            <w:r>
              <w:rPr>
                <w:webHidden/>
              </w:rPr>
              <w:fldChar w:fldCharType="end"/>
            </w:r>
          </w:hyperlink>
        </w:p>
        <w:p w14:paraId="180527C2" w14:textId="6FBF02C2" w:rsidR="00AE7BA4" w:rsidRDefault="00AE7BA4">
          <w:pPr>
            <w:pStyle w:val="TOC2"/>
            <w:rPr>
              <w:rFonts w:asciiTheme="minorHAnsi" w:hAnsiTheme="minorHAnsi"/>
            </w:rPr>
          </w:pPr>
          <w:hyperlink w:anchor="_Toc63861857" w:history="1">
            <w:r w:rsidRPr="004B5B2F">
              <w:rPr>
                <w:rStyle w:val="Hyperlink"/>
              </w:rPr>
              <w:t>Signing out of the Portal</w:t>
            </w:r>
            <w:r>
              <w:rPr>
                <w:webHidden/>
              </w:rPr>
              <w:tab/>
            </w:r>
            <w:r>
              <w:rPr>
                <w:webHidden/>
              </w:rPr>
              <w:fldChar w:fldCharType="begin"/>
            </w:r>
            <w:r>
              <w:rPr>
                <w:webHidden/>
              </w:rPr>
              <w:instrText xml:space="preserve"> PAGEREF _Toc63861857 \h </w:instrText>
            </w:r>
            <w:r>
              <w:rPr>
                <w:webHidden/>
              </w:rPr>
            </w:r>
            <w:r>
              <w:rPr>
                <w:webHidden/>
              </w:rPr>
              <w:fldChar w:fldCharType="separate"/>
            </w:r>
            <w:r>
              <w:rPr>
                <w:webHidden/>
              </w:rPr>
              <w:t>3</w:t>
            </w:r>
            <w:r>
              <w:rPr>
                <w:webHidden/>
              </w:rPr>
              <w:fldChar w:fldCharType="end"/>
            </w:r>
          </w:hyperlink>
        </w:p>
        <w:p w14:paraId="18D2EC29" w14:textId="271E56DE" w:rsidR="00AE7BA4" w:rsidRDefault="00AE7BA4">
          <w:pPr>
            <w:pStyle w:val="TOC1"/>
            <w:rPr>
              <w:rFonts w:asciiTheme="minorHAnsi" w:hAnsiTheme="minorHAnsi"/>
              <w:b w:val="0"/>
            </w:rPr>
          </w:pPr>
          <w:hyperlink w:anchor="_Toc63861858" w:history="1">
            <w:r w:rsidRPr="004B5B2F">
              <w:rPr>
                <w:rStyle w:val="Hyperlink"/>
              </w:rPr>
              <w:t>Navigation</w:t>
            </w:r>
            <w:r>
              <w:rPr>
                <w:webHidden/>
              </w:rPr>
              <w:tab/>
            </w:r>
            <w:r>
              <w:rPr>
                <w:webHidden/>
              </w:rPr>
              <w:fldChar w:fldCharType="begin"/>
            </w:r>
            <w:r>
              <w:rPr>
                <w:webHidden/>
              </w:rPr>
              <w:instrText xml:space="preserve"> PAGEREF _Toc63861858 \h </w:instrText>
            </w:r>
            <w:r>
              <w:rPr>
                <w:webHidden/>
              </w:rPr>
            </w:r>
            <w:r>
              <w:rPr>
                <w:webHidden/>
              </w:rPr>
              <w:fldChar w:fldCharType="separate"/>
            </w:r>
            <w:r>
              <w:rPr>
                <w:webHidden/>
              </w:rPr>
              <w:t>3</w:t>
            </w:r>
            <w:r>
              <w:rPr>
                <w:webHidden/>
              </w:rPr>
              <w:fldChar w:fldCharType="end"/>
            </w:r>
          </w:hyperlink>
        </w:p>
        <w:p w14:paraId="6EBA9A96" w14:textId="24DECA7D" w:rsidR="00AE7BA4" w:rsidRDefault="00AE7BA4">
          <w:pPr>
            <w:pStyle w:val="TOC1"/>
            <w:rPr>
              <w:rFonts w:asciiTheme="minorHAnsi" w:hAnsiTheme="minorHAnsi"/>
              <w:b w:val="0"/>
            </w:rPr>
          </w:pPr>
          <w:hyperlink w:anchor="_Toc63861859" w:history="1">
            <w:r w:rsidRPr="004B5B2F">
              <w:rPr>
                <w:rStyle w:val="Hyperlink"/>
              </w:rPr>
              <w:t>Quick Launch Applications</w:t>
            </w:r>
            <w:r>
              <w:rPr>
                <w:webHidden/>
              </w:rPr>
              <w:tab/>
            </w:r>
            <w:r>
              <w:rPr>
                <w:webHidden/>
              </w:rPr>
              <w:fldChar w:fldCharType="begin"/>
            </w:r>
            <w:r>
              <w:rPr>
                <w:webHidden/>
              </w:rPr>
              <w:instrText xml:space="preserve"> PAGEREF _Toc63861859 \h </w:instrText>
            </w:r>
            <w:r>
              <w:rPr>
                <w:webHidden/>
              </w:rPr>
            </w:r>
            <w:r>
              <w:rPr>
                <w:webHidden/>
              </w:rPr>
              <w:fldChar w:fldCharType="separate"/>
            </w:r>
            <w:r>
              <w:rPr>
                <w:webHidden/>
              </w:rPr>
              <w:t>4</w:t>
            </w:r>
            <w:r>
              <w:rPr>
                <w:webHidden/>
              </w:rPr>
              <w:fldChar w:fldCharType="end"/>
            </w:r>
          </w:hyperlink>
        </w:p>
        <w:p w14:paraId="07C96774" w14:textId="06A74EAA" w:rsidR="00AE7BA4" w:rsidRDefault="00AE7BA4">
          <w:pPr>
            <w:pStyle w:val="TOC1"/>
            <w:rPr>
              <w:rFonts w:asciiTheme="minorHAnsi" w:hAnsiTheme="minorHAnsi"/>
              <w:b w:val="0"/>
            </w:rPr>
          </w:pPr>
          <w:hyperlink w:anchor="_Toc63861860" w:history="1">
            <w:r w:rsidRPr="004B5B2F">
              <w:rPr>
                <w:rStyle w:val="Hyperlink"/>
              </w:rPr>
              <w:t>My Links</w:t>
            </w:r>
            <w:r>
              <w:rPr>
                <w:webHidden/>
              </w:rPr>
              <w:tab/>
            </w:r>
            <w:r>
              <w:rPr>
                <w:webHidden/>
              </w:rPr>
              <w:fldChar w:fldCharType="begin"/>
            </w:r>
            <w:r>
              <w:rPr>
                <w:webHidden/>
              </w:rPr>
              <w:instrText xml:space="preserve"> PAGEREF _Toc63861860 \h </w:instrText>
            </w:r>
            <w:r>
              <w:rPr>
                <w:webHidden/>
              </w:rPr>
            </w:r>
            <w:r>
              <w:rPr>
                <w:webHidden/>
              </w:rPr>
              <w:fldChar w:fldCharType="separate"/>
            </w:r>
            <w:r>
              <w:rPr>
                <w:webHidden/>
              </w:rPr>
              <w:t>4</w:t>
            </w:r>
            <w:r>
              <w:rPr>
                <w:webHidden/>
              </w:rPr>
              <w:fldChar w:fldCharType="end"/>
            </w:r>
          </w:hyperlink>
        </w:p>
        <w:p w14:paraId="54928376" w14:textId="138FF0EA" w:rsidR="00AE7BA4" w:rsidRDefault="00AE7BA4">
          <w:pPr>
            <w:pStyle w:val="TOC1"/>
            <w:rPr>
              <w:rFonts w:asciiTheme="minorHAnsi" w:hAnsiTheme="minorHAnsi"/>
              <w:b w:val="0"/>
            </w:rPr>
          </w:pPr>
          <w:hyperlink w:anchor="_Toc63861861" w:history="1">
            <w:r w:rsidRPr="004B5B2F">
              <w:rPr>
                <w:rStyle w:val="Hyperlink"/>
              </w:rPr>
              <w:t>News</w:t>
            </w:r>
            <w:r>
              <w:rPr>
                <w:webHidden/>
              </w:rPr>
              <w:tab/>
            </w:r>
            <w:r>
              <w:rPr>
                <w:webHidden/>
              </w:rPr>
              <w:fldChar w:fldCharType="begin"/>
            </w:r>
            <w:r>
              <w:rPr>
                <w:webHidden/>
              </w:rPr>
              <w:instrText xml:space="preserve"> PAGEREF _Toc63861861 \h </w:instrText>
            </w:r>
            <w:r>
              <w:rPr>
                <w:webHidden/>
              </w:rPr>
            </w:r>
            <w:r>
              <w:rPr>
                <w:webHidden/>
              </w:rPr>
              <w:fldChar w:fldCharType="separate"/>
            </w:r>
            <w:r>
              <w:rPr>
                <w:webHidden/>
              </w:rPr>
              <w:t>5</w:t>
            </w:r>
            <w:r>
              <w:rPr>
                <w:webHidden/>
              </w:rPr>
              <w:fldChar w:fldCharType="end"/>
            </w:r>
          </w:hyperlink>
        </w:p>
        <w:p w14:paraId="13CA3A29" w14:textId="60E05DC2" w:rsidR="00AE7BA4" w:rsidRDefault="00AE7BA4">
          <w:pPr>
            <w:pStyle w:val="TOC1"/>
            <w:rPr>
              <w:rFonts w:asciiTheme="minorHAnsi" w:hAnsiTheme="minorHAnsi"/>
              <w:b w:val="0"/>
            </w:rPr>
          </w:pPr>
          <w:hyperlink w:anchor="_Toc63861862" w:history="1">
            <w:r w:rsidRPr="004B5B2F">
              <w:rPr>
                <w:rStyle w:val="Hyperlink"/>
              </w:rPr>
              <w:t>My Frequented Sites</w:t>
            </w:r>
            <w:r>
              <w:rPr>
                <w:webHidden/>
              </w:rPr>
              <w:tab/>
            </w:r>
            <w:r>
              <w:rPr>
                <w:webHidden/>
              </w:rPr>
              <w:fldChar w:fldCharType="begin"/>
            </w:r>
            <w:r>
              <w:rPr>
                <w:webHidden/>
              </w:rPr>
              <w:instrText xml:space="preserve"> PAGEREF _Toc63861862 \h </w:instrText>
            </w:r>
            <w:r>
              <w:rPr>
                <w:webHidden/>
              </w:rPr>
            </w:r>
            <w:r>
              <w:rPr>
                <w:webHidden/>
              </w:rPr>
              <w:fldChar w:fldCharType="separate"/>
            </w:r>
            <w:r>
              <w:rPr>
                <w:webHidden/>
              </w:rPr>
              <w:t>5</w:t>
            </w:r>
            <w:r>
              <w:rPr>
                <w:webHidden/>
              </w:rPr>
              <w:fldChar w:fldCharType="end"/>
            </w:r>
          </w:hyperlink>
        </w:p>
        <w:p w14:paraId="5025E6C6" w14:textId="7ED3E199" w:rsidR="00AE7BA4" w:rsidRDefault="00AE7BA4">
          <w:pPr>
            <w:pStyle w:val="TOC1"/>
            <w:rPr>
              <w:rFonts w:asciiTheme="minorHAnsi" w:hAnsiTheme="minorHAnsi"/>
              <w:b w:val="0"/>
            </w:rPr>
          </w:pPr>
          <w:hyperlink w:anchor="_Toc63861863" w:history="1">
            <w:r w:rsidRPr="004B5B2F">
              <w:rPr>
                <w:rStyle w:val="Hyperlink"/>
              </w:rPr>
              <w:t>Twitter</w:t>
            </w:r>
            <w:r>
              <w:rPr>
                <w:webHidden/>
              </w:rPr>
              <w:tab/>
            </w:r>
            <w:r>
              <w:rPr>
                <w:webHidden/>
              </w:rPr>
              <w:fldChar w:fldCharType="begin"/>
            </w:r>
            <w:r>
              <w:rPr>
                <w:webHidden/>
              </w:rPr>
              <w:instrText xml:space="preserve"> PAGEREF _Toc63861863 \h </w:instrText>
            </w:r>
            <w:r>
              <w:rPr>
                <w:webHidden/>
              </w:rPr>
            </w:r>
            <w:r>
              <w:rPr>
                <w:webHidden/>
              </w:rPr>
              <w:fldChar w:fldCharType="separate"/>
            </w:r>
            <w:r>
              <w:rPr>
                <w:webHidden/>
              </w:rPr>
              <w:t>6</w:t>
            </w:r>
            <w:r>
              <w:rPr>
                <w:webHidden/>
              </w:rPr>
              <w:fldChar w:fldCharType="end"/>
            </w:r>
          </w:hyperlink>
        </w:p>
        <w:p w14:paraId="5928EDE9" w14:textId="59131664" w:rsidR="00456299" w:rsidRDefault="00DD70F4" w:rsidP="001671F0">
          <w:pPr>
            <w:pStyle w:val="TOC4"/>
          </w:pPr>
          <w:r>
            <w:rPr>
              <w:rFonts w:eastAsiaTheme="minorEastAsia"/>
              <w:b/>
            </w:rPr>
            <w:fldChar w:fldCharType="end"/>
          </w:r>
        </w:p>
      </w:sdtContent>
    </w:sdt>
    <w:p w14:paraId="123BF41D" w14:textId="77777777" w:rsidR="0076271E" w:rsidRDefault="00072DA2">
      <w:r w:rsidRPr="006752BA">
        <w:br w:type="page"/>
      </w:r>
    </w:p>
    <w:p w14:paraId="2110C8AA" w14:textId="3F79E788" w:rsidR="00821D71" w:rsidRDefault="00911D1A" w:rsidP="00061A3C">
      <w:pPr>
        <w:pStyle w:val="Heading1"/>
      </w:pPr>
      <w:bookmarkStart w:id="0" w:name="_Toc63861855"/>
      <w:r>
        <w:lastRenderedPageBreak/>
        <w:t>Accessing MyCalStateLA</w:t>
      </w:r>
      <w:r w:rsidR="003E51A1">
        <w:t xml:space="preserve"> Portal</w:t>
      </w:r>
      <w:bookmarkEnd w:id="0"/>
    </w:p>
    <w:p w14:paraId="1129B339" w14:textId="77777777" w:rsidR="00E3272C" w:rsidRDefault="00E3272C" w:rsidP="00E3272C">
      <w:pPr>
        <w:pStyle w:val="Heading2"/>
      </w:pPr>
      <w:bookmarkStart w:id="1" w:name="_Toc63861856"/>
      <w:r>
        <w:t>Signing into the Portal</w:t>
      </w:r>
      <w:bookmarkEnd w:id="1"/>
    </w:p>
    <w:p w14:paraId="07CD3CA5" w14:textId="296090F1" w:rsidR="00E3272C" w:rsidRDefault="00E3272C" w:rsidP="00E3272C">
      <w:r w:rsidRPr="006858C5">
        <w:t xml:space="preserve">When you visit the </w:t>
      </w:r>
      <w:proofErr w:type="gramStart"/>
      <w:r w:rsidRPr="006858C5">
        <w:t>Portal</w:t>
      </w:r>
      <w:proofErr w:type="gramEnd"/>
      <w:r w:rsidRPr="006858C5">
        <w:t xml:space="preserve"> you will be redirected to login to Office 365.</w:t>
      </w:r>
    </w:p>
    <w:p w14:paraId="78A52632" w14:textId="77777777" w:rsidR="00454B04" w:rsidRPr="006858C5" w:rsidRDefault="00454B04" w:rsidP="00E3272C"/>
    <w:p w14:paraId="2FB06979" w14:textId="50FAD148" w:rsidR="00722713" w:rsidRPr="006858C5" w:rsidRDefault="00E3272C" w:rsidP="00722713">
      <w:pPr>
        <w:jc w:val="center"/>
      </w:pPr>
      <w:r w:rsidRPr="006858C5">
        <w:rPr>
          <w:noProof/>
        </w:rPr>
        <w:drawing>
          <wp:inline distT="0" distB="0" distL="0" distR="0" wp14:anchorId="181DC391" wp14:editId="60BA3AAC">
            <wp:extent cx="2319338" cy="2257425"/>
            <wp:effectExtent l="19050" t="19050" r="24130" b="9525"/>
            <wp:docPr id="17" name="Picture 17" descr="My Cal State LA sign in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y Cal State LA sign in prompt"/>
                    <pic:cNvPicPr>
                      <a:picLocks noChangeAspect="1" noChangeArrowheads="1"/>
                    </pic:cNvPicPr>
                  </pic:nvPicPr>
                  <pic:blipFill>
                    <a:blip r:embed="rId12" cstate="print">
                      <a:extLst>
                        <a:ext uri="{28A0092B-C50C-407E-A947-70E740481C1C}">
                          <a14:useLocalDpi xmlns:a14="http://schemas.microsoft.com/office/drawing/2010/main" val="0"/>
                        </a:ext>
                      </a:extLst>
                    </a:blip>
                    <a:srcRect l="3609" t="3673" r="-3609" b="3580"/>
                    <a:stretch>
                      <a:fillRect/>
                    </a:stretch>
                  </pic:blipFill>
                  <pic:spPr bwMode="auto">
                    <a:xfrm>
                      <a:off x="0" y="0"/>
                      <a:ext cx="2319338" cy="2257425"/>
                    </a:xfrm>
                    <a:prstGeom prst="rect">
                      <a:avLst/>
                    </a:prstGeom>
                    <a:noFill/>
                    <a:ln>
                      <a:solidFill>
                        <a:schemeClr val="bg1">
                          <a:lumMod val="75000"/>
                        </a:schemeClr>
                      </a:solidFill>
                    </a:ln>
                  </pic:spPr>
                </pic:pic>
              </a:graphicData>
            </a:graphic>
          </wp:inline>
        </w:drawing>
      </w:r>
    </w:p>
    <w:p w14:paraId="1DCB18DB" w14:textId="72F7109D" w:rsidR="00722713" w:rsidRPr="006858C5" w:rsidRDefault="00722713" w:rsidP="00722713">
      <w:pPr>
        <w:pStyle w:val="FigureCaption"/>
      </w:pPr>
      <w:r w:rsidRPr="006858C5">
        <w:t xml:space="preserve">Figure </w:t>
      </w:r>
      <w:r w:rsidRPr="006858C5">
        <w:fldChar w:fldCharType="begin"/>
      </w:r>
      <w:r w:rsidRPr="006858C5">
        <w:instrText xml:space="preserve"> SEQ Figure \* ARABIC </w:instrText>
      </w:r>
      <w:r w:rsidRPr="006858C5">
        <w:fldChar w:fldCharType="separate"/>
      </w:r>
      <w:r w:rsidRPr="006858C5">
        <w:rPr>
          <w:noProof/>
        </w:rPr>
        <w:t>1</w:t>
      </w:r>
      <w:r w:rsidRPr="006858C5">
        <w:rPr>
          <w:noProof/>
        </w:rPr>
        <w:fldChar w:fldCharType="end"/>
      </w:r>
      <w:r w:rsidRPr="006858C5">
        <w:t xml:space="preserve"> – </w:t>
      </w:r>
      <w:r w:rsidRPr="006858C5">
        <w:t>Login Prompt</w:t>
      </w:r>
    </w:p>
    <w:p w14:paraId="679C3C7D" w14:textId="206722D8" w:rsidR="00E3272C" w:rsidRPr="006858C5" w:rsidRDefault="00E3272C" w:rsidP="00E3272C">
      <w:r w:rsidRPr="006858C5">
        <w:t xml:space="preserve"> </w:t>
      </w:r>
    </w:p>
    <w:p w14:paraId="6FC96A3D" w14:textId="72B7324A" w:rsidR="00E3272C" w:rsidRDefault="00E3272C" w:rsidP="00E3272C">
      <w:r w:rsidRPr="006858C5">
        <w:t>Enter your Cal State LA email address and click Next to enter your password.</w:t>
      </w:r>
    </w:p>
    <w:p w14:paraId="791130E6" w14:textId="77777777" w:rsidR="00454B04" w:rsidRPr="006858C5" w:rsidRDefault="00454B04" w:rsidP="00E3272C"/>
    <w:p w14:paraId="1CFD9668" w14:textId="0B453B72" w:rsidR="00E3272C" w:rsidRPr="006858C5" w:rsidRDefault="00E3272C" w:rsidP="00722713">
      <w:pPr>
        <w:jc w:val="center"/>
      </w:pPr>
      <w:r w:rsidRPr="006858C5">
        <w:rPr>
          <w:noProof/>
        </w:rPr>
        <w:drawing>
          <wp:inline distT="0" distB="0" distL="0" distR="0" wp14:anchorId="7865F907" wp14:editId="4D927B24">
            <wp:extent cx="2110796" cy="2257963"/>
            <wp:effectExtent l="19050" t="19050" r="22860" b="28575"/>
            <wp:docPr id="1025" name="Picture 3" descr="Prompt to reduce the number of times you are asked to sign in">
              <a:extLst xmlns:a="http://schemas.openxmlformats.org/drawingml/2006/main">
                <a:ext uri="{FF2B5EF4-FFF2-40B4-BE49-F238E27FC236}">
                  <a16:creationId xmlns:a16="http://schemas.microsoft.com/office/drawing/2014/main" id="{6F69BFFC-176F-460E-8DC2-F14A110F8D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3" descr="Prompt to reduce the number of times you are asked to sign in">
                      <a:extLst>
                        <a:ext uri="{FF2B5EF4-FFF2-40B4-BE49-F238E27FC236}">
                          <a16:creationId xmlns:a16="http://schemas.microsoft.com/office/drawing/2014/main" id="{6F69BFFC-176F-460E-8DC2-F14A110F8DF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0796" cy="2257963"/>
                    </a:xfrm>
                    <a:prstGeom prst="rect">
                      <a:avLst/>
                    </a:prstGeom>
                    <a:noFill/>
                    <a:ln>
                      <a:solidFill>
                        <a:schemeClr val="bg1">
                          <a:lumMod val="75000"/>
                        </a:schemeClr>
                      </a:solidFill>
                    </a:ln>
                    <a:extLst>
                      <a:ext uri="{909E8E84-426E-40DD-AFC4-6F175D3DCCD1}">
                        <a14:hiddenFill xmlns:a14="http://schemas.microsoft.com/office/drawing/2010/main">
                          <a:solidFill>
                            <a:srgbClr val="FFFFFF"/>
                          </a:solidFill>
                        </a14:hiddenFill>
                      </a:ext>
                    </a:extLst>
                  </pic:spPr>
                </pic:pic>
              </a:graphicData>
            </a:graphic>
          </wp:inline>
        </w:drawing>
      </w:r>
    </w:p>
    <w:p w14:paraId="7A062C59" w14:textId="238DD6AD" w:rsidR="00722713" w:rsidRDefault="00722713" w:rsidP="00722713">
      <w:pPr>
        <w:pStyle w:val="FigureCaption"/>
      </w:pPr>
      <w:r w:rsidRPr="006858C5">
        <w:t xml:space="preserve">Figure </w:t>
      </w:r>
      <w:r w:rsidRPr="006858C5">
        <w:t>2</w:t>
      </w:r>
      <w:r w:rsidRPr="006858C5">
        <w:t xml:space="preserve"> – </w:t>
      </w:r>
      <w:r w:rsidRPr="006858C5">
        <w:t>Stay Signed In Prompt</w:t>
      </w:r>
    </w:p>
    <w:p w14:paraId="13716CB6" w14:textId="77777777" w:rsidR="00454B04" w:rsidRPr="00454B04" w:rsidRDefault="00454B04" w:rsidP="00454B04"/>
    <w:p w14:paraId="477FCB27" w14:textId="77777777" w:rsidR="00E3272C" w:rsidRPr="006858C5" w:rsidRDefault="00E3272C" w:rsidP="00E3272C">
      <w:r w:rsidRPr="006858C5">
        <w:t xml:space="preserve">After entering your password, you will be prompted to stay signed in. Only select “Yes” if you are the only user of the computer. </w:t>
      </w:r>
      <w:r w:rsidRPr="006858C5">
        <w:rPr>
          <w:b/>
          <w:bCs/>
        </w:rPr>
        <w:t>If this is a public computer (such as in a lab), DO NOT select “Yes”.</w:t>
      </w:r>
    </w:p>
    <w:p w14:paraId="0CA179ED" w14:textId="77777777" w:rsidR="00E3272C" w:rsidRDefault="00E3272C" w:rsidP="00E3272C">
      <w:pPr>
        <w:rPr>
          <w:rFonts w:asciiTheme="majorHAnsi" w:eastAsiaTheme="majorEastAsia" w:hAnsiTheme="majorHAnsi" w:cstheme="majorBidi"/>
          <w:color w:val="365F91" w:themeColor="accent1" w:themeShade="BF"/>
          <w:sz w:val="32"/>
          <w:szCs w:val="32"/>
        </w:rPr>
      </w:pPr>
      <w:r>
        <w:rPr>
          <w:rFonts w:asciiTheme="majorHAnsi" w:eastAsiaTheme="majorEastAsia" w:hAnsiTheme="majorHAnsi" w:cstheme="majorBidi"/>
          <w:color w:val="365F91" w:themeColor="accent1" w:themeShade="BF"/>
          <w:sz w:val="32"/>
          <w:szCs w:val="32"/>
        </w:rPr>
        <w:br w:type="page"/>
      </w:r>
    </w:p>
    <w:p w14:paraId="29CF3C03" w14:textId="77777777" w:rsidR="00E3272C" w:rsidRDefault="00E3272C" w:rsidP="00E3272C">
      <w:pPr>
        <w:pStyle w:val="Heading2"/>
      </w:pPr>
      <w:bookmarkStart w:id="2" w:name="_Toc63861857"/>
      <w:r>
        <w:lastRenderedPageBreak/>
        <w:t>Signing out of the Portal</w:t>
      </w:r>
      <w:bookmarkEnd w:id="2"/>
      <w:r>
        <w:t xml:space="preserve">        </w:t>
      </w:r>
    </w:p>
    <w:p w14:paraId="0E3DFA70" w14:textId="68340521" w:rsidR="00E3272C" w:rsidRDefault="00BB5EA2" w:rsidP="00722713">
      <w:pPr>
        <w:jc w:val="center"/>
      </w:pPr>
      <w:r w:rsidRPr="00BB5EA2">
        <mc:AlternateContent>
          <mc:Choice Requires="wps">
            <w:drawing>
              <wp:anchor distT="0" distB="0" distL="114300" distR="114300" simplePos="0" relativeHeight="251666432" behindDoc="0" locked="0" layoutInCell="1" allowOverlap="1" wp14:anchorId="6EC45D79" wp14:editId="38E6F68A">
                <wp:simplePos x="0" y="0"/>
                <wp:positionH relativeFrom="column">
                  <wp:posOffset>4522318</wp:posOffset>
                </wp:positionH>
                <wp:positionV relativeFrom="paragraph">
                  <wp:posOffset>338938</wp:posOffset>
                </wp:positionV>
                <wp:extent cx="686104" cy="534670"/>
                <wp:effectExtent l="38100" t="38100" r="114300" b="106680"/>
                <wp:wrapNone/>
                <wp:docPr id="22" name="Text Box 22"/>
                <wp:cNvGraphicFramePr/>
                <a:graphic xmlns:a="http://schemas.openxmlformats.org/drawingml/2006/main">
                  <a:graphicData uri="http://schemas.microsoft.com/office/word/2010/wordprocessingShape">
                    <wps:wsp>
                      <wps:cNvSpPr txBox="1"/>
                      <wps:spPr bwMode="auto">
                        <a:xfrm>
                          <a:off x="0" y="0"/>
                          <a:ext cx="686104" cy="53467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873EEB3" w14:textId="1C5BA97B" w:rsidR="00BB5EA2" w:rsidRPr="006E4499" w:rsidRDefault="00BB5EA2" w:rsidP="00BB5EA2">
                            <w:pPr>
                              <w:pStyle w:val="CalloutBox"/>
                            </w:pPr>
                            <w:r>
                              <w:t xml:space="preserve">Click to sign </w:t>
                            </w:r>
                            <w:proofErr w:type="gramStart"/>
                            <w:r>
                              <w:t>out</w:t>
                            </w:r>
                            <w:proofErr w:type="gramEnd"/>
                          </w:p>
                        </w:txbxContent>
                      </wps:txbx>
                      <wps:bodyPr rot="0" spcFirstLastPara="0" vertOverflow="overflow" horzOverflow="overflow" vert="horz" wrap="square" lIns="45720" tIns="27432" rIns="45720" bIns="27432" numCol="1" spcCol="0" rtlCol="0" fromWordArt="0" anchor="t" anchorCtr="0" forceAA="0" upright="1" compatLnSpc="1">
                        <a:prstTxWarp prst="textNoShape">
                          <a:avLst/>
                        </a:prstTxWarp>
                        <a:spAutoFit/>
                      </wps:bodyPr>
                    </wps:wsp>
                  </a:graphicData>
                </a:graphic>
                <wp14:sizeRelH relativeFrom="margin">
                  <wp14:pctWidth>0</wp14:pctWidth>
                </wp14:sizeRelH>
              </wp:anchor>
            </w:drawing>
          </mc:Choice>
          <mc:Fallback>
            <w:pict>
              <v:shapetype w14:anchorId="6EC45D79" id="_x0000_t202" coordsize="21600,21600" o:spt="202" path="m,l,21600r21600,l21600,xe">
                <v:stroke joinstyle="miter"/>
                <v:path gradientshapeok="t" o:connecttype="rect"/>
              </v:shapetype>
              <v:shape id="Text Box 22" o:spid="_x0000_s1026" type="#_x0000_t202" style="position:absolute;left:0;text-align:left;margin-left:356.1pt;margin-top:26.7pt;width:54pt;height:42.1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">
                <v:shadow on="t" color="black" opacity="26214f" origin="-.5,-.5" offset=".74836mm,.74836mm"/>
                <v:textbox style="mso-fit-shape-to-text:t" inset="3.6pt,2.16pt,3.6pt,2.16pt">
                  <w:txbxContent>
                    <w:p w14:paraId="2873EEB3" w14:textId="1C5BA97B" w:rsidR="00BB5EA2" w:rsidRPr="006E4499" w:rsidRDefault="00BB5EA2" w:rsidP="00BB5EA2">
                      <w:pPr>
                        <w:pStyle w:val="CalloutBox"/>
                      </w:pPr>
                      <w:r>
                        <w:t xml:space="preserve">Click to sign </w:t>
                      </w:r>
                      <w:proofErr w:type="gramStart"/>
                      <w:r>
                        <w:t>out</w:t>
                      </w:r>
                      <w:proofErr w:type="gramEnd"/>
                    </w:p>
                  </w:txbxContent>
                </v:textbox>
              </v:shape>
            </w:pict>
          </mc:Fallback>
        </mc:AlternateContent>
      </w:r>
      <w:r w:rsidRPr="00BB5EA2">
        <mc:AlternateContent>
          <mc:Choice Requires="wps">
            <w:drawing>
              <wp:anchor distT="0" distB="0" distL="114300" distR="114300" simplePos="0" relativeHeight="251665408" behindDoc="0" locked="0" layoutInCell="1" allowOverlap="1" wp14:anchorId="46C77CBC" wp14:editId="169A3AE9">
                <wp:simplePos x="0" y="0"/>
                <wp:positionH relativeFrom="column">
                  <wp:posOffset>4096487</wp:posOffset>
                </wp:positionH>
                <wp:positionV relativeFrom="paragraph">
                  <wp:posOffset>557022</wp:posOffset>
                </wp:positionV>
                <wp:extent cx="534010" cy="0"/>
                <wp:effectExtent l="0" t="95250" r="0" b="152400"/>
                <wp:wrapNone/>
                <wp:docPr id="21" name="AutoShape 3" descr="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4010" cy="0"/>
                        </a:xfrm>
                        <a:prstGeom prst="straightConnector1">
                          <a:avLst/>
                        </a:prstGeom>
                        <a:ln>
                          <a:solidFill>
                            <a:schemeClr val="tx1">
                              <a:lumMod val="75000"/>
                              <a:lumOff val="25000"/>
                            </a:schemeClr>
                          </a:solidFill>
                          <a:headEn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9F6CE5A" id="_x0000_t32" coordsize="21600,21600" o:spt="32" o:oned="t" path="m,l21600,21600e" filled="f">
                <v:path arrowok="t" fillok="f" o:connecttype="none"/>
                <o:lock v:ext="edit" shapetype="t"/>
              </v:shapetype>
              <v:shape id="AutoShape 3" o:spid="_x0000_s1026" type="#_x0000_t32" alt="arrow" style="position:absolute;margin-left:322.55pt;margin-top:43.85pt;width:42.05pt;height:0;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" strokecolor="#404040 [2429]" strokeweight="3pt">
                <v:stroke endarrow="block"/>
                <v:shadow on="t" color="black" opacity="22937f" origin=",.5" offset="0,.63889mm"/>
              </v:shape>
            </w:pict>
          </mc:Fallback>
        </mc:AlternateContent>
      </w:r>
      <w:r w:rsidR="00722713">
        <w:rPr>
          <w:noProof/>
        </w:rPr>
        <w:drawing>
          <wp:inline distT="0" distB="0" distL="0" distR="0" wp14:anchorId="1E2C138E" wp14:editId="115CBD2F">
            <wp:extent cx="2377440" cy="1644015"/>
            <wp:effectExtent l="19050" t="19050" r="22860" b="13335"/>
            <wp:docPr id="7" name="Picture 7"/>
            <wp:cNvGraphicFramePr xmlns:a="http://schemas.openxmlformats.org/drawingml/2006/main"/>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a:srcRect l="3691" r="-454"/>
                    <a:stretch/>
                  </pic:blipFill>
                  <pic:spPr bwMode="auto">
                    <a:xfrm>
                      <a:off x="0" y="0"/>
                      <a:ext cx="2377440" cy="164401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C293673" w14:textId="2E37B35A" w:rsidR="00722713" w:rsidRDefault="00722713" w:rsidP="00722713">
      <w:pPr>
        <w:pStyle w:val="FigureCaption"/>
      </w:pPr>
      <w:r w:rsidRPr="004B54C9">
        <w:t xml:space="preserve">Figure </w:t>
      </w:r>
      <w:r>
        <w:t>3</w:t>
      </w:r>
      <w:r w:rsidRPr="004B54C9">
        <w:t xml:space="preserve"> – </w:t>
      </w:r>
      <w:r>
        <w:t>Profile Flyout Menu with Sign Out Option</w:t>
      </w:r>
    </w:p>
    <w:p w14:paraId="7ABD48C4" w14:textId="77777777" w:rsidR="00E3272C" w:rsidRPr="006858C5" w:rsidRDefault="00E3272C" w:rsidP="00E3272C">
      <w:r w:rsidRPr="006858C5">
        <w:t>To log out of your account, click on your profile in the top right of the browser window. Your profile may be represented as your initials, or your picture (if you have uploaded a profile picture). From the flyout menu, select “Sign out”.</w:t>
      </w:r>
    </w:p>
    <w:p w14:paraId="4A9D7C3E" w14:textId="46F62D0B" w:rsidR="00E3272C" w:rsidRPr="006858C5" w:rsidRDefault="00E3272C" w:rsidP="00E3272C">
      <w:pPr>
        <w:rPr>
          <w:noProof/>
        </w:rPr>
      </w:pPr>
      <w:r w:rsidRPr="006858C5">
        <w:rPr>
          <w:noProof/>
        </w:rPr>
        <w:t xml:space="preserve"> </w:t>
      </w:r>
      <w:r w:rsidRPr="006858C5">
        <w:rPr>
          <w:noProof/>
        </w:rPr>
        <mc:AlternateContent>
          <mc:Choice Requires="wpg">
            <w:drawing>
              <wp:inline distT="0" distB="0" distL="0" distR="0" wp14:anchorId="46DB9090" wp14:editId="5A0D66B5">
                <wp:extent cx="5917190" cy="1019810"/>
                <wp:effectExtent l="19050" t="19050" r="26670" b="27940"/>
                <wp:docPr id="13" name="Group 17" descr="Image showing the message, &quot;Hang on a moment while we sign you out,&quot; and the follow up message &quot;You're signed out of Office 365&quot;."/>
                <wp:cNvGraphicFramePr/>
                <a:graphic xmlns:a="http://schemas.openxmlformats.org/drawingml/2006/main">
                  <a:graphicData uri="http://schemas.microsoft.com/office/word/2010/wordprocessingGroup">
                    <wpg:wgp>
                      <wpg:cNvGrpSpPr/>
                      <wpg:grpSpPr>
                        <a:xfrm>
                          <a:off x="0" y="0"/>
                          <a:ext cx="5917190" cy="1019810"/>
                          <a:chOff x="0" y="0"/>
                          <a:chExt cx="5917190" cy="1019810"/>
                        </a:xfrm>
                      </wpg:grpSpPr>
                      <pic:pic xmlns:pic="http://schemas.openxmlformats.org/drawingml/2006/picture">
                        <pic:nvPicPr>
                          <pic:cNvPr id="15" name="Picture 15"/>
                          <pic:cNvPicPr/>
                        </pic:nvPicPr>
                        <pic:blipFill rotWithShape="1">
                          <a:blip r:embed="rId15"/>
                          <a:srcRect l="6154" t="6154" r="10769" b="44592"/>
                          <a:stretch/>
                        </pic:blipFill>
                        <pic:spPr bwMode="auto">
                          <a:xfrm>
                            <a:off x="0" y="0"/>
                            <a:ext cx="2295525" cy="1019810"/>
                          </a:xfrm>
                          <a:prstGeom prst="rect">
                            <a:avLst/>
                          </a:prstGeom>
                          <a:ln>
                            <a:solidFill>
                              <a:schemeClr val="bg1">
                                <a:lumMod val="75000"/>
                              </a:schemeClr>
                            </a:solidFill>
                          </a:ln>
                          <a:extLst>
                            <a:ext uri="{53640926-AAD7-44D8-BBD7-CCE9431645EC}">
                              <a14:shadowObscured xmlns:a14="http://schemas.microsoft.com/office/drawing/2010/main"/>
                            </a:ext>
                          </a:extLst>
                        </pic:spPr>
                      </pic:pic>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Lst>
                          </a:blip>
                          <a:stretch>
                            <a:fillRect/>
                          </a:stretch>
                        </pic:blipFill>
                        <pic:spPr>
                          <a:xfrm>
                            <a:off x="2640590" y="298768"/>
                            <a:ext cx="3276600" cy="422275"/>
                          </a:xfrm>
                          <a:prstGeom prst="rect">
                            <a:avLst/>
                          </a:prstGeom>
                          <a:ln>
                            <a:solidFill>
                              <a:schemeClr val="bg1">
                                <a:lumMod val="75000"/>
                              </a:schemeClr>
                            </a:solidFill>
                          </a:ln>
                        </pic:spPr>
                      </pic:pic>
                    </wpg:wgp>
                  </a:graphicData>
                </a:graphic>
              </wp:inline>
            </w:drawing>
          </mc:Choice>
          <mc:Fallback>
            <w:pict>
              <v:group w14:anchorId="6AA0924C" id="Group 17" o:spid="_x0000_s1026" alt="Image showing the message, &quot;Hang on a moment while we sign you out,&quot; and the follow up message &quot;You're signed out of Office 365&quot;." style="width:465.9pt;height:80.3pt;mso-position-horizontal-relative:char;mso-position-vertical-relative:line" coordsize="59171,10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22955;height:10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" stroked="t" strokecolor="#bfbfbf [2412]">
                  <v:imagedata r:id="rId17" o:title="" croptop="4033f" cropbottom="29224f" cropleft="4033f" cropright="7058f"/>
                </v:shape>
                <v:shape id="Picture 16" o:spid="_x0000_s1028" type="#_x0000_t75" style="position:absolute;left:26405;top:2987;width:32766;height:4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" stroked="t" strokecolor="#bfbfbf [2412]">
                  <v:imagedata r:id="rId18" o:title=""/>
                </v:shape>
                <w10:anchorlock/>
              </v:group>
            </w:pict>
          </mc:Fallback>
        </mc:AlternateContent>
      </w:r>
    </w:p>
    <w:p w14:paraId="6D2ACD5E" w14:textId="1E0712E9" w:rsidR="006D4B02" w:rsidRPr="006858C5" w:rsidRDefault="006D4B02" w:rsidP="006D4B02">
      <w:pPr>
        <w:pStyle w:val="FigureCaption"/>
      </w:pPr>
      <w:r w:rsidRPr="006858C5">
        <w:t xml:space="preserve">Figure </w:t>
      </w:r>
      <w:r w:rsidRPr="006858C5">
        <w:t>4</w:t>
      </w:r>
      <w:r w:rsidRPr="006858C5">
        <w:t xml:space="preserve"> – </w:t>
      </w:r>
      <w:r w:rsidRPr="006858C5">
        <w:t xml:space="preserve">Signing </w:t>
      </w:r>
      <w:r w:rsidR="00B67266" w:rsidRPr="006858C5">
        <w:t>Out and Conformation Messages</w:t>
      </w:r>
    </w:p>
    <w:p w14:paraId="16B425E0" w14:textId="30074AD8" w:rsidR="00E3272C" w:rsidRDefault="00E3272C" w:rsidP="00E3272C">
      <w:r w:rsidRPr="006858C5">
        <w:t>You will first receive a message asking you to wait for the sign out to complete, and then a confirmation that sign out has completed. At this point, it is advised that you close the internet browser.</w:t>
      </w:r>
    </w:p>
    <w:p w14:paraId="22CF1BBC" w14:textId="77777777" w:rsidR="001B60B3" w:rsidRPr="006858C5" w:rsidRDefault="001B60B3" w:rsidP="00E3272C"/>
    <w:p w14:paraId="40D4388C" w14:textId="77777777" w:rsidR="000A50C6" w:rsidRDefault="000A50C6" w:rsidP="000A50C6">
      <w:pPr>
        <w:pStyle w:val="Heading1"/>
      </w:pPr>
      <w:bookmarkStart w:id="3" w:name="_Toc63861858"/>
      <w:r>
        <w:t>Navigation</w:t>
      </w:r>
      <w:bookmarkEnd w:id="3"/>
    </w:p>
    <w:p w14:paraId="288A1925" w14:textId="5ECBD190" w:rsidR="000A50C6" w:rsidRDefault="000A50C6" w:rsidP="000A50C6">
      <w:r>
        <w:t>Resources can be accessed via the navigation menu.  Links may change over time for your target audience, such as student, faculty, etc.</w:t>
      </w:r>
    </w:p>
    <w:p w14:paraId="4C337A9F" w14:textId="77777777" w:rsidR="006858C5" w:rsidRPr="001B6CBD" w:rsidRDefault="006858C5" w:rsidP="000A50C6"/>
    <w:p w14:paraId="3E4C35F9" w14:textId="77777777" w:rsidR="00B67266" w:rsidRDefault="000A50C6" w:rsidP="006D4B02">
      <w:pPr>
        <w:jc w:val="center"/>
      </w:pPr>
      <w:r w:rsidRPr="00343884">
        <w:rPr>
          <w:noProof/>
        </w:rPr>
        <w:drawing>
          <wp:inline distT="0" distB="0" distL="0" distR="0" wp14:anchorId="62829449" wp14:editId="3F7D561A">
            <wp:extent cx="2899799" cy="2002242"/>
            <wp:effectExtent l="0" t="0" r="0" b="0"/>
            <wp:docPr id="1038" name="Picture 1038" descr="Screenshot of the navigation menu showing the Library, Resources and News items. Library is expanded to show the options in the Library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038" descr="Screenshot of the navigation menu showing the Library, Resources and News items. Library is expanded to show the options in the Library menu."/>
                    <pic:cNvPicPr/>
                  </pic:nvPicPr>
                  <pic:blipFill>
                    <a:blip r:embed="rId19">
                      <a:extLst>
                        <a:ext uri="{28A0092B-C50C-407E-A947-70E740481C1C}">
                          <a14:useLocalDpi xmlns:a14="http://schemas.microsoft.com/office/drawing/2010/main" val="0"/>
                        </a:ext>
                      </a:extLst>
                    </a:blip>
                    <a:stretch>
                      <a:fillRect/>
                    </a:stretch>
                  </pic:blipFill>
                  <pic:spPr>
                    <a:xfrm>
                      <a:off x="0" y="0"/>
                      <a:ext cx="2899799" cy="2002242"/>
                    </a:xfrm>
                    <a:prstGeom prst="rect">
                      <a:avLst/>
                    </a:prstGeom>
                  </pic:spPr>
                </pic:pic>
              </a:graphicData>
            </a:graphic>
          </wp:inline>
        </w:drawing>
      </w:r>
    </w:p>
    <w:p w14:paraId="54F36274" w14:textId="0AA557B6" w:rsidR="000A50C6" w:rsidRPr="00850D01" w:rsidRDefault="00B67266" w:rsidP="004B5D4E">
      <w:pPr>
        <w:pStyle w:val="FigureCaption"/>
      </w:pPr>
      <w:r w:rsidRPr="00850D01">
        <w:t xml:space="preserve">Figure </w:t>
      </w:r>
      <w:r w:rsidR="00850D01" w:rsidRPr="00850D01">
        <w:t>5</w:t>
      </w:r>
      <w:r w:rsidRPr="00850D01">
        <w:t xml:space="preserve"> –</w:t>
      </w:r>
      <w:r w:rsidR="00850D01">
        <w:t xml:space="preserve"> Navigation Menu</w:t>
      </w:r>
      <w:r w:rsidR="000A50C6" w:rsidRPr="00850D01">
        <w:br w:type="textWrapping" w:clear="all"/>
      </w:r>
    </w:p>
    <w:p w14:paraId="72872E2C" w14:textId="11C5E941" w:rsidR="000A50C6" w:rsidRDefault="000A50C6" w:rsidP="000A50C6">
      <w:r>
        <w:br w:type="page"/>
      </w:r>
      <w:r>
        <w:lastRenderedPageBreak/>
        <w:t xml:space="preserve">Other sites within the portal can be accessed by clicking “Other Sites” in the hub menu: </w:t>
      </w:r>
    </w:p>
    <w:p w14:paraId="6CB7B5F1" w14:textId="77777777" w:rsidR="006858C5" w:rsidRDefault="006858C5" w:rsidP="000A50C6"/>
    <w:p w14:paraId="47033E87" w14:textId="7A485920" w:rsidR="000A50C6" w:rsidRDefault="000A50C6" w:rsidP="00850D01">
      <w:pPr>
        <w:jc w:val="center"/>
      </w:pPr>
      <w:r>
        <w:rPr>
          <w:noProof/>
        </w:rPr>
        <w:drawing>
          <wp:inline distT="0" distB="0" distL="0" distR="0" wp14:anchorId="2B229BF1" wp14:editId="11C48192">
            <wp:extent cx="3984027" cy="1764072"/>
            <wp:effectExtent l="0" t="0" r="0" b="7620"/>
            <wp:docPr id="1037" name="Picture 1037" descr="Screenshot of the hub menu showing the MyCalStateLA, Directory, Cal State LA Homepage, and Other Sites items. Other sites is expanded to show the list of other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037" descr="Screenshot of the hub menu showing the MyCalStateLA, Directory, Cal State LA Homepage, and Other Sites items. Other sites is expanded to show the list of other sites."/>
                    <pic:cNvPicPr/>
                  </pic:nvPicPr>
                  <pic:blipFill>
                    <a:blip r:embed="rId20">
                      <a:extLst>
                        <a:ext uri="{28A0092B-C50C-407E-A947-70E740481C1C}">
                          <a14:useLocalDpi xmlns:a14="http://schemas.microsoft.com/office/drawing/2010/main" val="0"/>
                        </a:ext>
                      </a:extLst>
                    </a:blip>
                    <a:stretch>
                      <a:fillRect/>
                    </a:stretch>
                  </pic:blipFill>
                  <pic:spPr>
                    <a:xfrm>
                      <a:off x="0" y="0"/>
                      <a:ext cx="3984027" cy="1764072"/>
                    </a:xfrm>
                    <a:prstGeom prst="rect">
                      <a:avLst/>
                    </a:prstGeom>
                  </pic:spPr>
                </pic:pic>
              </a:graphicData>
            </a:graphic>
          </wp:inline>
        </w:drawing>
      </w:r>
    </w:p>
    <w:p w14:paraId="44900C4C" w14:textId="70921556" w:rsidR="006858C5" w:rsidRDefault="006858C5" w:rsidP="004B5D4E">
      <w:pPr>
        <w:pStyle w:val="FigureCaption"/>
      </w:pPr>
      <w:r w:rsidRPr="00850D01">
        <w:t>Figure 5 –</w:t>
      </w:r>
      <w:r>
        <w:t xml:space="preserve"> </w:t>
      </w:r>
      <w:r>
        <w:t>Hub Menu</w:t>
      </w:r>
    </w:p>
    <w:p w14:paraId="2F498352" w14:textId="77777777" w:rsidR="001B60B3" w:rsidRPr="001B60B3" w:rsidRDefault="001B60B3" w:rsidP="001B60B3"/>
    <w:p w14:paraId="235CD803" w14:textId="77777777" w:rsidR="00762FFC" w:rsidRDefault="00762FFC" w:rsidP="00762FFC">
      <w:pPr>
        <w:pStyle w:val="Heading1"/>
      </w:pPr>
      <w:bookmarkStart w:id="4" w:name="_Toc63861859"/>
      <w:r>
        <w:t>Quick Launch Applications</w:t>
      </w:r>
      <w:bookmarkEnd w:id="4"/>
    </w:p>
    <w:p w14:paraId="2F689250" w14:textId="742F3592" w:rsidR="00970E66" w:rsidRPr="00E3272C" w:rsidRDefault="00970E66" w:rsidP="00970E66">
      <w:r>
        <w:t xml:space="preserve">Quick Launch Applications are applications available to you. Applications are </w:t>
      </w:r>
      <w:r w:rsidR="00A054F2">
        <w:t>grouped by</w:t>
      </w:r>
      <w:r>
        <w:t xml:space="preserve"> </w:t>
      </w:r>
      <w:r w:rsidR="00A054F2">
        <w:t>categories and</w:t>
      </w:r>
      <w:r>
        <w:t xml:space="preserve"> can be marked as favorite for future quick access.</w:t>
      </w:r>
    </w:p>
    <w:p w14:paraId="71435352" w14:textId="1BB4DC05" w:rsidR="009A7E94" w:rsidRDefault="003B4FDC" w:rsidP="009A7E94">
      <w:pPr>
        <w:jc w:val="center"/>
      </w:pPr>
      <w:r w:rsidRPr="006A7E63">
        <mc:AlternateContent>
          <mc:Choice Requires="wps">
            <w:drawing>
              <wp:anchor distT="0" distB="0" distL="114300" distR="114300" simplePos="0" relativeHeight="251691008" behindDoc="0" locked="0" layoutInCell="1" allowOverlap="1" wp14:anchorId="1F670B0F" wp14:editId="5B48AC5E">
                <wp:simplePos x="0" y="0"/>
                <wp:positionH relativeFrom="column">
                  <wp:posOffset>4775835</wp:posOffset>
                </wp:positionH>
                <wp:positionV relativeFrom="paragraph">
                  <wp:posOffset>143510</wp:posOffset>
                </wp:positionV>
                <wp:extent cx="1197847" cy="534670"/>
                <wp:effectExtent l="38100" t="38100" r="116840" b="106680"/>
                <wp:wrapNone/>
                <wp:docPr id="1024" name="Text Box 1024"/>
                <wp:cNvGraphicFramePr/>
                <a:graphic xmlns:a="http://schemas.openxmlformats.org/drawingml/2006/main">
                  <a:graphicData uri="http://schemas.microsoft.com/office/word/2010/wordprocessingShape">
                    <wps:wsp>
                      <wps:cNvSpPr txBox="1"/>
                      <wps:spPr bwMode="auto">
                        <a:xfrm>
                          <a:off x="0" y="0"/>
                          <a:ext cx="1197847" cy="53467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C0EBD43" w14:textId="45369090" w:rsidR="006A7E63" w:rsidRPr="006E4499" w:rsidRDefault="003B4FDC" w:rsidP="006A7E63">
                            <w:pPr>
                              <w:pStyle w:val="CalloutBox"/>
                            </w:pPr>
                            <w:r>
                              <w:t>Clicking switch will toggle showing only your selected favorites.</w:t>
                            </w:r>
                          </w:p>
                        </w:txbxContent>
                      </wps:txbx>
                      <wps:bodyPr rot="0" spcFirstLastPara="0" vertOverflow="overflow" horzOverflow="overflow" vert="horz" wrap="square" lIns="45720" tIns="27432" rIns="45720" bIns="27432" numCol="1" spcCol="0" rtlCol="0" fromWordArt="0" anchor="t" anchorCtr="0" forceAA="0" upright="1" compatLnSpc="1">
                        <a:prstTxWarp prst="textNoShape">
                          <a:avLst/>
                        </a:prstTxWarp>
                        <a:spAutoFit/>
                      </wps:bodyPr>
                    </wps:wsp>
                  </a:graphicData>
                </a:graphic>
                <wp14:sizeRelH relativeFrom="margin">
                  <wp14:pctWidth>0</wp14:pctWidth>
                </wp14:sizeRelH>
              </wp:anchor>
            </w:drawing>
          </mc:Choice>
          <mc:Fallback>
            <w:pict>
              <v:shape w14:anchorId="1F670B0F" id="Text Box 1024" o:spid="_x0000_s1027" type="#_x0000_t202" style="position:absolute;left:0;text-align:left;margin-left:376.05pt;margin-top:11.3pt;width:94.3pt;height:42.1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">
                <v:shadow on="t" color="black" opacity="26214f" origin="-.5,-.5" offset=".74836mm,.74836mm"/>
                <v:textbox style="mso-fit-shape-to-text:t" inset="3.6pt,2.16pt,3.6pt,2.16pt">
                  <w:txbxContent>
                    <w:p w14:paraId="4C0EBD43" w14:textId="45369090" w:rsidR="006A7E63" w:rsidRPr="006E4499" w:rsidRDefault="003B4FDC" w:rsidP="006A7E63">
                      <w:pPr>
                        <w:pStyle w:val="CalloutBox"/>
                      </w:pPr>
                      <w:r>
                        <w:t>Clicking switch will toggle showing only your selected favorites.</w:t>
                      </w:r>
                    </w:p>
                  </w:txbxContent>
                </v:textbox>
              </v:shape>
            </w:pict>
          </mc:Fallback>
        </mc:AlternateContent>
      </w:r>
    </w:p>
    <w:p w14:paraId="3BD7B3C5" w14:textId="6291DF94" w:rsidR="00762FFC" w:rsidRDefault="00E572B9" w:rsidP="009A7E94">
      <w:pPr>
        <w:jc w:val="center"/>
      </w:pPr>
      <w:r w:rsidRPr="00E67753">
        <mc:AlternateContent>
          <mc:Choice Requires="wps">
            <w:drawing>
              <wp:anchor distT="0" distB="0" distL="114300" distR="114300" simplePos="0" relativeHeight="251688960" behindDoc="0" locked="0" layoutInCell="1" allowOverlap="1" wp14:anchorId="113B176C" wp14:editId="0E0981CC">
                <wp:simplePos x="0" y="0"/>
                <wp:positionH relativeFrom="column">
                  <wp:posOffset>4191056</wp:posOffset>
                </wp:positionH>
                <wp:positionV relativeFrom="paragraph">
                  <wp:posOffset>1717675</wp:posOffset>
                </wp:positionV>
                <wp:extent cx="175846" cy="175846"/>
                <wp:effectExtent l="0" t="0" r="15240" b="15240"/>
                <wp:wrapNone/>
                <wp:docPr id="1036" name="Rectangle 1036"/>
                <wp:cNvGraphicFramePr/>
                <a:graphic xmlns:a="http://schemas.openxmlformats.org/drawingml/2006/main">
                  <a:graphicData uri="http://schemas.microsoft.com/office/word/2010/wordprocessingShape">
                    <wps:wsp>
                      <wps:cNvSpPr/>
                      <wps:spPr>
                        <a:xfrm>
                          <a:off x="0" y="0"/>
                          <a:ext cx="175846" cy="175846"/>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6EC82BA4" w14:textId="77777777" w:rsidR="00E572B9" w:rsidRDefault="00E572B9" w:rsidP="00E572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B176C" id="Rectangle 1036" o:spid="_x0000_s1028" style="position:absolute;left:0;text-align:left;margin-left:330pt;margin-top:135.25pt;width:13.85pt;height:13.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" filled="f" strokecolor="red" strokeweight="2pt">
                <v:textbox>
                  <w:txbxContent>
                    <w:p w14:paraId="6EC82BA4" w14:textId="77777777" w:rsidR="00E572B9" w:rsidRDefault="00E572B9" w:rsidP="00E572B9">
                      <w:pPr>
                        <w:jc w:val="center"/>
                      </w:pPr>
                    </w:p>
                  </w:txbxContent>
                </v:textbox>
              </v:rect>
            </w:pict>
          </mc:Fallback>
        </mc:AlternateContent>
      </w:r>
      <w:r w:rsidRPr="00E67753">
        <mc:AlternateContent>
          <mc:Choice Requires="wps">
            <w:drawing>
              <wp:anchor distT="0" distB="0" distL="114300" distR="114300" simplePos="0" relativeHeight="251685888" behindDoc="0" locked="0" layoutInCell="1" allowOverlap="1" wp14:anchorId="6F54D9F4" wp14:editId="1DC514F3">
                <wp:simplePos x="0" y="0"/>
                <wp:positionH relativeFrom="column">
                  <wp:posOffset>3913833</wp:posOffset>
                </wp:positionH>
                <wp:positionV relativeFrom="paragraph">
                  <wp:posOffset>101635</wp:posOffset>
                </wp:positionV>
                <wp:extent cx="386862" cy="209550"/>
                <wp:effectExtent l="0" t="0" r="13335" b="19050"/>
                <wp:wrapNone/>
                <wp:docPr id="1035" name="Rectangle 1035"/>
                <wp:cNvGraphicFramePr/>
                <a:graphic xmlns:a="http://schemas.openxmlformats.org/drawingml/2006/main">
                  <a:graphicData uri="http://schemas.microsoft.com/office/word/2010/wordprocessingShape">
                    <wps:wsp>
                      <wps:cNvSpPr/>
                      <wps:spPr>
                        <a:xfrm>
                          <a:off x="0" y="0"/>
                          <a:ext cx="386862" cy="2095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1BF11E80" w14:textId="77777777" w:rsidR="00E572B9" w:rsidRDefault="00E572B9" w:rsidP="00E572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4D9F4" id="Rectangle 1035" o:spid="_x0000_s1029" style="position:absolute;left:0;text-align:left;margin-left:308.2pt;margin-top:8pt;width:30.45pt;height:1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" filled="f" strokecolor="red" strokeweight="2pt">
                <v:textbox>
                  <w:txbxContent>
                    <w:p w14:paraId="1BF11E80" w14:textId="77777777" w:rsidR="00E572B9" w:rsidRDefault="00E572B9" w:rsidP="00E572B9">
                      <w:pPr>
                        <w:jc w:val="center"/>
                      </w:pPr>
                    </w:p>
                  </w:txbxContent>
                </v:textbox>
              </v:rect>
            </w:pict>
          </mc:Fallback>
        </mc:AlternateContent>
      </w:r>
      <w:r w:rsidRPr="00E67753">
        <mc:AlternateContent>
          <mc:Choice Requires="wps">
            <w:drawing>
              <wp:anchor distT="0" distB="0" distL="114300" distR="114300" simplePos="0" relativeHeight="251658238" behindDoc="0" locked="0" layoutInCell="1" allowOverlap="1" wp14:anchorId="1F541A5A" wp14:editId="2CC17DB4">
                <wp:simplePos x="0" y="0"/>
                <wp:positionH relativeFrom="column">
                  <wp:posOffset>1527348</wp:posOffset>
                </wp:positionH>
                <wp:positionV relativeFrom="paragraph">
                  <wp:posOffset>1166760</wp:posOffset>
                </wp:positionV>
                <wp:extent cx="1436915" cy="437103"/>
                <wp:effectExtent l="0" t="0" r="11430" b="20320"/>
                <wp:wrapNone/>
                <wp:docPr id="1034" name="Rectangle 1034"/>
                <wp:cNvGraphicFramePr/>
                <a:graphic xmlns:a="http://schemas.openxmlformats.org/drawingml/2006/main">
                  <a:graphicData uri="http://schemas.microsoft.com/office/word/2010/wordprocessingShape">
                    <wps:wsp>
                      <wps:cNvSpPr/>
                      <wps:spPr>
                        <a:xfrm>
                          <a:off x="0" y="0"/>
                          <a:ext cx="1436915" cy="437103"/>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DFE2873" w14:textId="77777777" w:rsidR="00E572B9" w:rsidRDefault="00E572B9" w:rsidP="00E572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41A5A" id="Rectangle 1034" o:spid="_x0000_s1030" style="position:absolute;left:0;text-align:left;margin-left:120.25pt;margin-top:91.85pt;width:113.15pt;height:34.4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" filled="f" strokecolor="red" strokeweight="2pt">
                <v:textbox>
                  <w:txbxContent>
                    <w:p w14:paraId="3DFE2873" w14:textId="77777777" w:rsidR="00E572B9" w:rsidRDefault="00E572B9" w:rsidP="00E572B9">
                      <w:pPr>
                        <w:jc w:val="center"/>
                      </w:pPr>
                    </w:p>
                  </w:txbxContent>
                </v:textbox>
              </v:rect>
            </w:pict>
          </mc:Fallback>
        </mc:AlternateContent>
      </w:r>
      <w:r w:rsidRPr="00E67753">
        <mc:AlternateContent>
          <mc:Choice Requires="wps">
            <w:drawing>
              <wp:anchor distT="0" distB="0" distL="114300" distR="114300" simplePos="0" relativeHeight="251683840" behindDoc="0" locked="0" layoutInCell="1" allowOverlap="1" wp14:anchorId="4E057EE1" wp14:editId="16002A8D">
                <wp:simplePos x="0" y="0"/>
                <wp:positionH relativeFrom="column">
                  <wp:posOffset>1517301</wp:posOffset>
                </wp:positionH>
                <wp:positionV relativeFrom="paragraph">
                  <wp:posOffset>407614</wp:posOffset>
                </wp:positionV>
                <wp:extent cx="209550" cy="209550"/>
                <wp:effectExtent l="0" t="0" r="19050" b="19050"/>
                <wp:wrapNone/>
                <wp:docPr id="1033" name="Rectangle 1033"/>
                <wp:cNvGraphicFramePr/>
                <a:graphic xmlns:a="http://schemas.openxmlformats.org/drawingml/2006/main">
                  <a:graphicData uri="http://schemas.microsoft.com/office/word/2010/wordprocessingShape">
                    <wps:wsp>
                      <wps:cNvSpPr/>
                      <wps:spPr>
                        <a:xfrm>
                          <a:off x="0" y="0"/>
                          <a:ext cx="209550" cy="20955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3A2978FC" w14:textId="77777777" w:rsidR="00E572B9" w:rsidRDefault="00E572B9" w:rsidP="00E572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57EE1" id="Rectangle 1033" o:spid="_x0000_s1031" style="position:absolute;left:0;text-align:left;margin-left:119.45pt;margin-top:32.1pt;width:16.5pt;height: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" filled="f" strokecolor="red" strokeweight="2pt">
                <v:textbox>
                  <w:txbxContent>
                    <w:p w14:paraId="3A2978FC" w14:textId="77777777" w:rsidR="00E572B9" w:rsidRDefault="00E572B9" w:rsidP="00E572B9">
                      <w:pPr>
                        <w:jc w:val="center"/>
                      </w:pPr>
                    </w:p>
                  </w:txbxContent>
                </v:textbox>
              </v:rect>
            </w:pict>
          </mc:Fallback>
        </mc:AlternateContent>
      </w:r>
      <w:r w:rsidR="003B4FDC" w:rsidRPr="003B4FDC">
        <mc:AlternateContent>
          <mc:Choice Requires="wps">
            <w:drawing>
              <wp:anchor distT="0" distB="0" distL="114300" distR="114300" simplePos="0" relativeHeight="251692032" behindDoc="0" locked="0" layoutInCell="1" allowOverlap="1" wp14:anchorId="686D5C66" wp14:editId="1F6D13A1">
                <wp:simplePos x="0" y="0"/>
                <wp:positionH relativeFrom="column">
                  <wp:posOffset>4775835</wp:posOffset>
                </wp:positionH>
                <wp:positionV relativeFrom="paragraph">
                  <wp:posOffset>1490345</wp:posOffset>
                </wp:positionV>
                <wp:extent cx="1423935" cy="534670"/>
                <wp:effectExtent l="38100" t="38100" r="119380" b="106680"/>
                <wp:wrapNone/>
                <wp:docPr id="1027" name="Text Box 1027"/>
                <wp:cNvGraphicFramePr/>
                <a:graphic xmlns:a="http://schemas.openxmlformats.org/drawingml/2006/main">
                  <a:graphicData uri="http://schemas.microsoft.com/office/word/2010/wordprocessingShape">
                    <wps:wsp>
                      <wps:cNvSpPr txBox="1"/>
                      <wps:spPr bwMode="auto">
                        <a:xfrm>
                          <a:off x="0" y="0"/>
                          <a:ext cx="1423935" cy="53467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63BFE709" w14:textId="5C63B13F" w:rsidR="003B4FDC" w:rsidRPr="006E4499" w:rsidRDefault="003B4FDC" w:rsidP="003B4FDC">
                            <w:pPr>
                              <w:pStyle w:val="CalloutBox"/>
                            </w:pPr>
                            <w:r>
                              <w:t>Clicking a star will toggle the application as a favorite.</w:t>
                            </w:r>
                          </w:p>
                        </w:txbxContent>
                      </wps:txbx>
                      <wps:bodyPr rot="0" spcFirstLastPara="0" vertOverflow="overflow" horzOverflow="overflow" vert="horz" wrap="square" lIns="45720" tIns="27432" rIns="45720" bIns="27432" numCol="1" spcCol="0" rtlCol="0" fromWordArt="0" anchor="t" anchorCtr="0" forceAA="0" upright="1" compatLnSpc="1">
                        <a:prstTxWarp prst="textNoShape">
                          <a:avLst/>
                        </a:prstTxWarp>
                        <a:spAutoFit/>
                      </wps:bodyPr>
                    </wps:wsp>
                  </a:graphicData>
                </a:graphic>
                <wp14:sizeRelH relativeFrom="margin">
                  <wp14:pctWidth>0</wp14:pctWidth>
                </wp14:sizeRelH>
              </wp:anchor>
            </w:drawing>
          </mc:Choice>
          <mc:Fallback>
            <w:pict>
              <v:shape w14:anchorId="686D5C66" id="Text Box 1027" o:spid="_x0000_s1032" type="#_x0000_t202" style="position:absolute;left:0;text-align:left;margin-left:376.05pt;margin-top:117.35pt;width:112.1pt;height:42.1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">
                <v:shadow on="t" color="black" opacity="26214f" origin="-.5,-.5" offset=".74836mm,.74836mm"/>
                <v:textbox style="mso-fit-shape-to-text:t" inset="3.6pt,2.16pt,3.6pt,2.16pt">
                  <w:txbxContent>
                    <w:p w14:paraId="63BFE709" w14:textId="5C63B13F" w:rsidR="003B4FDC" w:rsidRPr="006E4499" w:rsidRDefault="003B4FDC" w:rsidP="003B4FDC">
                      <w:pPr>
                        <w:pStyle w:val="CalloutBox"/>
                      </w:pPr>
                      <w:r>
                        <w:t>Clicking a star will toggle the application as a favorite.</w:t>
                      </w:r>
                    </w:p>
                  </w:txbxContent>
                </v:textbox>
              </v:shape>
            </w:pict>
          </mc:Fallback>
        </mc:AlternateContent>
      </w:r>
      <w:r w:rsidR="003B4FDC" w:rsidRPr="003B4FDC">
        <mc:AlternateContent>
          <mc:Choice Requires="wps">
            <w:drawing>
              <wp:anchor distT="0" distB="0" distL="114300" distR="114300" simplePos="0" relativeHeight="251689984" behindDoc="0" locked="0" layoutInCell="1" allowOverlap="1" wp14:anchorId="2931EE50" wp14:editId="3696C801">
                <wp:simplePos x="0" y="0"/>
                <wp:positionH relativeFrom="column">
                  <wp:posOffset>4355542</wp:posOffset>
                </wp:positionH>
                <wp:positionV relativeFrom="paragraph">
                  <wp:posOffset>1804258</wp:posOffset>
                </wp:positionV>
                <wp:extent cx="731520" cy="635"/>
                <wp:effectExtent l="0" t="95250" r="0" b="151765"/>
                <wp:wrapNone/>
                <wp:docPr id="1026" name="AutoShape 3" descr="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635"/>
                        </a:xfrm>
                        <a:prstGeom prst="straightConnector1">
                          <a:avLst/>
                        </a:prstGeom>
                        <a:ln>
                          <a:solidFill>
                            <a:schemeClr val="tx1">
                              <a:lumMod val="75000"/>
                              <a:lumOff val="25000"/>
                            </a:schemeClr>
                          </a:solidFill>
                          <a:headEnd type="triangle"/>
                          <a:tailEnd type="none" w="med" len="me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9728D4D" id="AutoShape 3" o:spid="_x0000_s1026" type="#_x0000_t32" alt="arrow" style="position:absolute;margin-left:342.95pt;margin-top:142.05pt;width:57.6pt;height:.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" strokecolor="#404040 [2429]" strokeweight="3pt">
                <v:stroke startarrow="block"/>
                <v:shadow on="t" color="black" opacity="22937f" origin=",.5" offset="0,.63889mm"/>
              </v:shape>
            </w:pict>
          </mc:Fallback>
        </mc:AlternateContent>
      </w:r>
      <w:r w:rsidR="00A6772B" w:rsidRPr="006A7E63">
        <mc:AlternateContent>
          <mc:Choice Requires="wps">
            <w:drawing>
              <wp:anchor distT="0" distB="0" distL="114300" distR="114300" simplePos="0" relativeHeight="251686912" behindDoc="0" locked="0" layoutInCell="1" allowOverlap="1" wp14:anchorId="512C3474" wp14:editId="47B0FCD3">
                <wp:simplePos x="0" y="0"/>
                <wp:positionH relativeFrom="column">
                  <wp:posOffset>4238625</wp:posOffset>
                </wp:positionH>
                <wp:positionV relativeFrom="paragraph">
                  <wp:posOffset>213360</wp:posOffset>
                </wp:positionV>
                <wp:extent cx="731520" cy="635"/>
                <wp:effectExtent l="0" t="95250" r="0" b="151765"/>
                <wp:wrapNone/>
                <wp:docPr id="31" name="AutoShape 3" descr="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1520" cy="635"/>
                        </a:xfrm>
                        <a:prstGeom prst="straightConnector1">
                          <a:avLst/>
                        </a:prstGeom>
                        <a:ln>
                          <a:solidFill>
                            <a:schemeClr val="tx1">
                              <a:lumMod val="75000"/>
                              <a:lumOff val="25000"/>
                            </a:schemeClr>
                          </a:solidFill>
                          <a:headEnd type="triangle"/>
                          <a:tailEnd type="none" w="med" len="me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3024A98" id="AutoShape 3" o:spid="_x0000_s1026" type="#_x0000_t32" alt="arrow" style="position:absolute;margin-left:333.75pt;margin-top:16.8pt;width:57.6pt;height:.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" strokecolor="#404040 [2429]" strokeweight="3pt">
                <v:stroke startarrow="block"/>
                <v:shadow on="t" color="black" opacity="22937f" origin=",.5" offset="0,.63889mm"/>
              </v:shape>
            </w:pict>
          </mc:Fallback>
        </mc:AlternateContent>
      </w:r>
      <w:r w:rsidR="006A7E63" w:rsidRPr="009A7E94">
        <mc:AlternateContent>
          <mc:Choice Requires="wps">
            <w:drawing>
              <wp:anchor distT="0" distB="0" distL="114300" distR="114300" simplePos="0" relativeHeight="251668991" behindDoc="0" locked="0" layoutInCell="1" allowOverlap="1" wp14:anchorId="4B4218D0" wp14:editId="3EFFC65A">
                <wp:simplePos x="0" y="0"/>
                <wp:positionH relativeFrom="margin">
                  <wp:posOffset>-81915</wp:posOffset>
                </wp:positionH>
                <wp:positionV relativeFrom="paragraph">
                  <wp:posOffset>1102360</wp:posOffset>
                </wp:positionV>
                <wp:extent cx="1212850" cy="534670"/>
                <wp:effectExtent l="38100" t="38100" r="120650" b="106680"/>
                <wp:wrapNone/>
                <wp:docPr id="29" name="Text Box 29"/>
                <wp:cNvGraphicFramePr/>
                <a:graphic xmlns:a="http://schemas.openxmlformats.org/drawingml/2006/main">
                  <a:graphicData uri="http://schemas.microsoft.com/office/word/2010/wordprocessingShape">
                    <wps:wsp>
                      <wps:cNvSpPr txBox="1"/>
                      <wps:spPr bwMode="auto">
                        <a:xfrm>
                          <a:off x="0" y="0"/>
                          <a:ext cx="1212850" cy="53467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7F6B1F2" w14:textId="169CC1F3" w:rsidR="009A7E94" w:rsidRPr="006E4499" w:rsidRDefault="006A7E63" w:rsidP="009A7E94">
                            <w:pPr>
                              <w:pStyle w:val="CalloutBox"/>
                            </w:pPr>
                            <w:r>
                              <w:t>Clicking on a button will open the application.</w:t>
                            </w:r>
                          </w:p>
                        </w:txbxContent>
                      </wps:txbx>
                      <wps:bodyPr rot="0" spcFirstLastPara="0" vertOverflow="overflow" horzOverflow="overflow" vert="horz" wrap="square" lIns="45720" tIns="27432" rIns="45720" bIns="27432" numCol="1" spcCol="0" rtlCol="0" fromWordArt="0" anchor="t" anchorCtr="0" forceAA="0" upright="1" compatLnSpc="1">
                        <a:prstTxWarp prst="textNoShape">
                          <a:avLst/>
                        </a:prstTxWarp>
                        <a:spAutoFit/>
                      </wps:bodyPr>
                    </wps:wsp>
                  </a:graphicData>
                </a:graphic>
                <wp14:sizeRelH relativeFrom="margin">
                  <wp14:pctWidth>0</wp14:pctWidth>
                </wp14:sizeRelH>
              </wp:anchor>
            </w:drawing>
          </mc:Choice>
          <mc:Fallback>
            <w:pict>
              <v:shape w14:anchorId="4B4218D0" id="Text Box 29" o:spid="_x0000_s1033" type="#_x0000_t202" style="position:absolute;left:0;text-align:left;margin-left:-6.45pt;margin-top:86.8pt;width:95.5pt;height:42.1pt;z-index:25166899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">
                <v:shadow on="t" color="black" opacity="26214f" origin="-.5,-.5" offset=".74836mm,.74836mm"/>
                <v:textbox style="mso-fit-shape-to-text:t" inset="3.6pt,2.16pt,3.6pt,2.16pt">
                  <w:txbxContent>
                    <w:p w14:paraId="47F6B1F2" w14:textId="169CC1F3" w:rsidR="009A7E94" w:rsidRPr="006E4499" w:rsidRDefault="006A7E63" w:rsidP="009A7E94">
                      <w:pPr>
                        <w:pStyle w:val="CalloutBox"/>
                      </w:pPr>
                      <w:r>
                        <w:t>Clicking on a button will open the application.</w:t>
                      </w:r>
                    </w:p>
                  </w:txbxContent>
                </v:textbox>
                <w10:wrap anchorx="margin"/>
              </v:shape>
            </w:pict>
          </mc:Fallback>
        </mc:AlternateContent>
      </w:r>
      <w:r w:rsidR="006A7E63" w:rsidRPr="009A7E94">
        <mc:AlternateContent>
          <mc:Choice Requires="wps">
            <w:drawing>
              <wp:anchor distT="0" distB="0" distL="114300" distR="114300" simplePos="0" relativeHeight="251668735" behindDoc="0" locked="0" layoutInCell="1" allowOverlap="1" wp14:anchorId="6BA1F699" wp14:editId="756952D8">
                <wp:simplePos x="0" y="0"/>
                <wp:positionH relativeFrom="column">
                  <wp:posOffset>673044</wp:posOffset>
                </wp:positionH>
                <wp:positionV relativeFrom="paragraph">
                  <wp:posOffset>1388110</wp:posOffset>
                </wp:positionV>
                <wp:extent cx="1297940" cy="635"/>
                <wp:effectExtent l="0" t="95250" r="0" b="151765"/>
                <wp:wrapNone/>
                <wp:docPr id="30" name="AutoShape 3" descr="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7940" cy="635"/>
                        </a:xfrm>
                        <a:prstGeom prst="straightConnector1">
                          <a:avLst/>
                        </a:prstGeom>
                        <a:ln>
                          <a:solidFill>
                            <a:schemeClr val="tx1">
                              <a:lumMod val="75000"/>
                              <a:lumOff val="25000"/>
                            </a:schemeClr>
                          </a:solidFill>
                          <a:headEn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EE40471" id="AutoShape 3" o:spid="_x0000_s1026" type="#_x0000_t32" alt="arrow" style="position:absolute;margin-left:53pt;margin-top:109.3pt;width:102.2pt;height:.05pt;z-index:251668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" strokecolor="#404040 [2429]" strokeweight="3pt">
                <v:stroke endarrow="block"/>
                <v:shadow on="t" color="black" opacity="22937f" origin=",.5" offset="0,.63889mm"/>
              </v:shape>
            </w:pict>
          </mc:Fallback>
        </mc:AlternateContent>
      </w:r>
      <w:r w:rsidR="009A7E94" w:rsidRPr="009A7E94">
        <mc:AlternateContent>
          <mc:Choice Requires="wps">
            <w:drawing>
              <wp:anchor distT="0" distB="0" distL="114300" distR="114300" simplePos="0" relativeHeight="251669504" behindDoc="0" locked="0" layoutInCell="1" allowOverlap="1" wp14:anchorId="3D39E6AF" wp14:editId="649C14BD">
                <wp:simplePos x="0" y="0"/>
                <wp:positionH relativeFrom="column">
                  <wp:posOffset>-80010</wp:posOffset>
                </wp:positionH>
                <wp:positionV relativeFrom="paragraph">
                  <wp:posOffset>266700</wp:posOffset>
                </wp:positionV>
                <wp:extent cx="1212901" cy="534670"/>
                <wp:effectExtent l="38100" t="38100" r="120650" b="106680"/>
                <wp:wrapNone/>
                <wp:docPr id="27" name="Text Box 27"/>
                <wp:cNvGraphicFramePr/>
                <a:graphic xmlns:a="http://schemas.openxmlformats.org/drawingml/2006/main">
                  <a:graphicData uri="http://schemas.microsoft.com/office/word/2010/wordprocessingShape">
                    <wps:wsp>
                      <wps:cNvSpPr txBox="1"/>
                      <wps:spPr bwMode="auto">
                        <a:xfrm>
                          <a:off x="0" y="0"/>
                          <a:ext cx="1212901" cy="53467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4B8F94ED" w14:textId="73936BDA" w:rsidR="009A7E94" w:rsidRPr="006E4499" w:rsidRDefault="009A7E94" w:rsidP="009A7E94">
                            <w:pPr>
                              <w:pStyle w:val="CalloutBox"/>
                            </w:pPr>
                            <w:r>
                              <w:t>Caret will open or close category.</w:t>
                            </w:r>
                          </w:p>
                        </w:txbxContent>
                      </wps:txbx>
                      <wps:bodyPr rot="0" spcFirstLastPara="0" vertOverflow="overflow" horzOverflow="overflow" vert="horz" wrap="square" lIns="45720" tIns="27432" rIns="45720" bIns="27432" numCol="1" spcCol="0" rtlCol="0" fromWordArt="0" anchor="t" anchorCtr="0" forceAA="0" upright="1" compatLnSpc="1">
                        <a:prstTxWarp prst="textNoShape">
                          <a:avLst/>
                        </a:prstTxWarp>
                        <a:spAutoFit/>
                      </wps:bodyPr>
                    </wps:wsp>
                  </a:graphicData>
                </a:graphic>
                <wp14:sizeRelH relativeFrom="margin">
                  <wp14:pctWidth>0</wp14:pctWidth>
                </wp14:sizeRelH>
              </wp:anchor>
            </w:drawing>
          </mc:Choice>
          <mc:Fallback>
            <w:pict>
              <v:shape w14:anchorId="3D39E6AF" id="Text Box 27" o:spid="_x0000_s1034" type="#_x0000_t202" style="position:absolute;left:0;text-align:left;margin-left:-6.3pt;margin-top:21pt;width:95.5pt;height:42.1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">
                <v:shadow on="t" color="black" opacity="26214f" origin="-.5,-.5" offset=".74836mm,.74836mm"/>
                <v:textbox style="mso-fit-shape-to-text:t" inset="3.6pt,2.16pt,3.6pt,2.16pt">
                  <w:txbxContent>
                    <w:p w14:paraId="4B8F94ED" w14:textId="73936BDA" w:rsidR="009A7E94" w:rsidRPr="006E4499" w:rsidRDefault="009A7E94" w:rsidP="009A7E94">
                      <w:pPr>
                        <w:pStyle w:val="CalloutBox"/>
                      </w:pPr>
                      <w:r>
                        <w:t>Caret will open or close category.</w:t>
                      </w:r>
                    </w:p>
                  </w:txbxContent>
                </v:textbox>
              </v:shape>
            </w:pict>
          </mc:Fallback>
        </mc:AlternateContent>
      </w:r>
      <w:r w:rsidR="009A7E94" w:rsidRPr="009A7E94">
        <mc:AlternateContent>
          <mc:Choice Requires="wps">
            <w:drawing>
              <wp:anchor distT="0" distB="0" distL="114300" distR="114300" simplePos="0" relativeHeight="251668480" behindDoc="0" locked="0" layoutInCell="1" allowOverlap="1" wp14:anchorId="397057C6" wp14:editId="52D482A2">
                <wp:simplePos x="0" y="0"/>
                <wp:positionH relativeFrom="column">
                  <wp:posOffset>1110412</wp:posOffset>
                </wp:positionH>
                <wp:positionV relativeFrom="paragraph">
                  <wp:posOffset>512521</wp:posOffset>
                </wp:positionV>
                <wp:extent cx="380365" cy="635"/>
                <wp:effectExtent l="0" t="95250" r="0" b="151765"/>
                <wp:wrapNone/>
                <wp:docPr id="26" name="AutoShape 3" descr="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0365" cy="635"/>
                        </a:xfrm>
                        <a:prstGeom prst="straightConnector1">
                          <a:avLst/>
                        </a:prstGeom>
                        <a:ln>
                          <a:solidFill>
                            <a:schemeClr val="tx1">
                              <a:lumMod val="75000"/>
                              <a:lumOff val="25000"/>
                            </a:schemeClr>
                          </a:solidFill>
                          <a:headEn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9E74CF6" id="AutoShape 3" o:spid="_x0000_s1026" type="#_x0000_t32" alt="arrow" style="position:absolute;margin-left:87.45pt;margin-top:40.35pt;width:29.95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" strokecolor="#404040 [2429]" strokeweight="3pt">
                <v:stroke endarrow="block"/>
                <v:shadow on="t" color="black" opacity="22937f" origin=",.5" offset="0,.63889mm"/>
              </v:shape>
            </w:pict>
          </mc:Fallback>
        </mc:AlternateContent>
      </w:r>
      <w:r w:rsidR="00762FFC">
        <w:rPr>
          <w:noProof/>
        </w:rPr>
        <w:drawing>
          <wp:inline distT="0" distB="0" distL="0" distR="0" wp14:anchorId="3D0633C4" wp14:editId="3E9ED014">
            <wp:extent cx="3118513" cy="2057902"/>
            <wp:effectExtent l="0" t="0" r="5715" b="0"/>
            <wp:docPr id="18" name="Picture 18" descr="Screenshot of Quick Launch Applications showing the categories open/close caret, favorites only toggle switch, application buttons and application favorite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reenshot of Quick Launch Applications showing the categories open/close caret, favorites only toggle switch, application buttons and application favorite star."/>
                    <pic:cNvPicPr/>
                  </pic:nvPicPr>
                  <pic:blipFill>
                    <a:blip r:embed="rId21">
                      <a:extLst>
                        <a:ext uri="{28A0092B-C50C-407E-A947-70E740481C1C}">
                          <a14:useLocalDpi xmlns:a14="http://schemas.microsoft.com/office/drawing/2010/main" val="0"/>
                        </a:ext>
                      </a:extLst>
                    </a:blip>
                    <a:stretch>
                      <a:fillRect/>
                    </a:stretch>
                  </pic:blipFill>
                  <pic:spPr>
                    <a:xfrm>
                      <a:off x="0" y="0"/>
                      <a:ext cx="3118513" cy="2057902"/>
                    </a:xfrm>
                    <a:prstGeom prst="rect">
                      <a:avLst/>
                    </a:prstGeom>
                  </pic:spPr>
                </pic:pic>
              </a:graphicData>
            </a:graphic>
          </wp:inline>
        </w:drawing>
      </w:r>
    </w:p>
    <w:p w14:paraId="4AD8C740" w14:textId="323FBD07" w:rsidR="00970E66" w:rsidRDefault="00970E66" w:rsidP="00970E66">
      <w:pPr>
        <w:pStyle w:val="FigureCaption"/>
      </w:pPr>
      <w:r w:rsidRPr="00850D01">
        <w:t xml:space="preserve">Figure </w:t>
      </w:r>
      <w:r>
        <w:t>6</w:t>
      </w:r>
      <w:r w:rsidRPr="00850D01">
        <w:t xml:space="preserve"> –</w:t>
      </w:r>
      <w:r>
        <w:t xml:space="preserve"> </w:t>
      </w:r>
      <w:r>
        <w:t>Quick Launch Applications</w:t>
      </w:r>
    </w:p>
    <w:p w14:paraId="52438005" w14:textId="77777777" w:rsidR="001B60B3" w:rsidRPr="001B60B3" w:rsidRDefault="001B60B3" w:rsidP="001B60B3"/>
    <w:p w14:paraId="6103AC0E" w14:textId="11A16322" w:rsidR="003A1A9D" w:rsidRDefault="003A1A9D" w:rsidP="003A1A9D">
      <w:pPr>
        <w:pStyle w:val="Heading1"/>
      </w:pPr>
      <w:bookmarkStart w:id="5" w:name="_Toc63861860"/>
      <w:r>
        <w:t>My Links</w:t>
      </w:r>
      <w:bookmarkEnd w:id="5"/>
    </w:p>
    <w:p w14:paraId="355010EC" w14:textId="15A1B037" w:rsidR="00C518A9" w:rsidRDefault="005E42AB" w:rsidP="003A1A9D">
      <w:r w:rsidRPr="005E42AB">
        <mc:AlternateContent>
          <mc:Choice Requires="wps">
            <w:drawing>
              <wp:anchor distT="0" distB="0" distL="114300" distR="114300" simplePos="0" relativeHeight="251701248" behindDoc="0" locked="0" layoutInCell="1" allowOverlap="1" wp14:anchorId="47D58194" wp14:editId="00B0D427">
                <wp:simplePos x="0" y="0"/>
                <wp:positionH relativeFrom="margin">
                  <wp:align>right</wp:align>
                </wp:positionH>
                <wp:positionV relativeFrom="paragraph">
                  <wp:posOffset>251746</wp:posOffset>
                </wp:positionV>
                <wp:extent cx="1484225" cy="534670"/>
                <wp:effectExtent l="38100" t="38100" r="116205" b="106680"/>
                <wp:wrapNone/>
                <wp:docPr id="1042" name="Text Box 1042"/>
                <wp:cNvGraphicFramePr/>
                <a:graphic xmlns:a="http://schemas.openxmlformats.org/drawingml/2006/main">
                  <a:graphicData uri="http://schemas.microsoft.com/office/word/2010/wordprocessingShape">
                    <wps:wsp>
                      <wps:cNvSpPr txBox="1"/>
                      <wps:spPr bwMode="auto">
                        <a:xfrm>
                          <a:off x="0" y="0"/>
                          <a:ext cx="1484225" cy="53467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1F1F02BD" w14:textId="204076EC" w:rsidR="005E42AB" w:rsidRPr="006E4499" w:rsidRDefault="005D69AC" w:rsidP="005E42AB">
                            <w:pPr>
                              <w:pStyle w:val="CalloutBox"/>
                            </w:pPr>
                            <w:r>
                              <w:t xml:space="preserve">Clicking </w:t>
                            </w:r>
                            <w:r>
                              <w:t>the + button will open the Add New Link window</w:t>
                            </w:r>
                            <w:r>
                              <w:t>.</w:t>
                            </w:r>
                          </w:p>
                        </w:txbxContent>
                      </wps:txbx>
                      <wps:bodyPr rot="0" spcFirstLastPara="0" vertOverflow="overflow" horzOverflow="overflow" vert="horz" wrap="square" lIns="45720" tIns="27432" rIns="45720" bIns="27432" numCol="1" spcCol="0" rtlCol="0" fromWordArt="0" anchor="t" anchorCtr="0" forceAA="0" upright="1" compatLnSpc="1">
                        <a:prstTxWarp prst="textNoShape">
                          <a:avLst/>
                        </a:prstTxWarp>
                        <a:spAutoFit/>
                      </wps:bodyPr>
                    </wps:wsp>
                  </a:graphicData>
                </a:graphic>
                <wp14:sizeRelH relativeFrom="margin">
                  <wp14:pctWidth>0</wp14:pctWidth>
                </wp14:sizeRelH>
              </wp:anchor>
            </w:drawing>
          </mc:Choice>
          <mc:Fallback>
            <w:pict>
              <v:shape w14:anchorId="47D58194" id="Text Box 1042" o:spid="_x0000_s1035" type="#_x0000_t202" style="position:absolute;margin-left:65.65pt;margin-top:19.8pt;width:116.85pt;height:42.1pt;z-index:2517012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">
                <v:shadow on="t" color="black" opacity="26214f" origin="-.5,-.5" offset=".74836mm,.74836mm"/>
                <v:textbox style="mso-fit-shape-to-text:t" inset="3.6pt,2.16pt,3.6pt,2.16pt">
                  <w:txbxContent>
                    <w:p w14:paraId="1F1F02BD" w14:textId="204076EC" w:rsidR="005E42AB" w:rsidRPr="006E4499" w:rsidRDefault="005D69AC" w:rsidP="005E42AB">
                      <w:pPr>
                        <w:pStyle w:val="CalloutBox"/>
                      </w:pPr>
                      <w:r>
                        <w:t xml:space="preserve">Clicking </w:t>
                      </w:r>
                      <w:r>
                        <w:t>the + button will open the Add New Link window</w:t>
                      </w:r>
                      <w:r>
                        <w:t>.</w:t>
                      </w:r>
                    </w:p>
                  </w:txbxContent>
                </v:textbox>
                <w10:wrap anchorx="margin"/>
              </v:shape>
            </w:pict>
          </mc:Fallback>
        </mc:AlternateContent>
      </w:r>
      <w:r w:rsidR="00C518A9">
        <w:t xml:space="preserve">My Links allow you to create </w:t>
      </w:r>
      <w:r w:rsidR="004D613C">
        <w:t>links (bookmarks) that will be available to you when you login to MyCalStateLA.</w:t>
      </w:r>
    </w:p>
    <w:p w14:paraId="64EC736B" w14:textId="0BEC8101" w:rsidR="003A1A9D" w:rsidRDefault="005D69AC" w:rsidP="00E572B9">
      <w:pPr>
        <w:jc w:val="center"/>
      </w:pPr>
      <w:r w:rsidRPr="005E42AB">
        <mc:AlternateContent>
          <mc:Choice Requires="wps">
            <w:drawing>
              <wp:anchor distT="0" distB="0" distL="114300" distR="114300" simplePos="0" relativeHeight="251700224" behindDoc="0" locked="0" layoutInCell="1" allowOverlap="1" wp14:anchorId="1134DB44" wp14:editId="0B1DA90F">
                <wp:simplePos x="0" y="0"/>
                <wp:positionH relativeFrom="column">
                  <wp:posOffset>2617526</wp:posOffset>
                </wp:positionH>
                <wp:positionV relativeFrom="paragraph">
                  <wp:posOffset>95885</wp:posOffset>
                </wp:positionV>
                <wp:extent cx="2011680" cy="635"/>
                <wp:effectExtent l="0" t="95250" r="0" b="151765"/>
                <wp:wrapNone/>
                <wp:docPr id="1041" name="AutoShape 3" descr="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635"/>
                        </a:xfrm>
                        <a:prstGeom prst="straightConnector1">
                          <a:avLst/>
                        </a:prstGeom>
                        <a:ln>
                          <a:solidFill>
                            <a:schemeClr val="tx1">
                              <a:lumMod val="75000"/>
                              <a:lumOff val="25000"/>
                            </a:schemeClr>
                          </a:solidFill>
                          <a:headEnd type="triangle" w="med" len="med"/>
                          <a:tailEnd type="none" w="med" len="me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C8EA64" id="AutoShape 3" o:spid="_x0000_s1026" type="#_x0000_t32" alt="arrow" style="position:absolute;margin-left:206.1pt;margin-top:7.55pt;width:158.4pt;height:.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" strokecolor="#404040 [2429]" strokeweight="3pt">
                <v:stroke startarrow="block"/>
                <v:shadow on="t" color="black" opacity="22937f" origin=",.5" offset="0,.63889mm"/>
              </v:shape>
            </w:pict>
          </mc:Fallback>
        </mc:AlternateContent>
      </w:r>
      <w:r w:rsidRPr="00E67753">
        <mc:AlternateContent>
          <mc:Choice Requires="wps">
            <w:drawing>
              <wp:anchor distT="0" distB="0" distL="114300" distR="114300" simplePos="0" relativeHeight="251703296" behindDoc="0" locked="0" layoutInCell="1" allowOverlap="1" wp14:anchorId="13131EEC" wp14:editId="0BEB5692">
                <wp:simplePos x="0" y="0"/>
                <wp:positionH relativeFrom="column">
                  <wp:posOffset>2356338</wp:posOffset>
                </wp:positionH>
                <wp:positionV relativeFrom="paragraph">
                  <wp:posOffset>3280</wp:posOffset>
                </wp:positionV>
                <wp:extent cx="209550" cy="195943"/>
                <wp:effectExtent l="0" t="0" r="19050" b="13970"/>
                <wp:wrapNone/>
                <wp:docPr id="1043" name="Rectangle 1043"/>
                <wp:cNvGraphicFramePr/>
                <a:graphic xmlns:a="http://schemas.openxmlformats.org/drawingml/2006/main">
                  <a:graphicData uri="http://schemas.microsoft.com/office/word/2010/wordprocessingShape">
                    <wps:wsp>
                      <wps:cNvSpPr/>
                      <wps:spPr>
                        <a:xfrm>
                          <a:off x="0" y="0"/>
                          <a:ext cx="209550" cy="195943"/>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743BDABF" w14:textId="77777777" w:rsidR="005D69AC" w:rsidRDefault="005D69AC" w:rsidP="005D69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31EEC" id="Rectangle 1043" o:spid="_x0000_s1036" style="position:absolute;left:0;text-align:left;margin-left:185.55pt;margin-top:.25pt;width:16.5pt;height:15.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" filled="f" strokecolor="red" strokeweight="2pt">
                <v:textbox>
                  <w:txbxContent>
                    <w:p w14:paraId="743BDABF" w14:textId="77777777" w:rsidR="005D69AC" w:rsidRDefault="005D69AC" w:rsidP="005D69AC">
                      <w:pPr>
                        <w:jc w:val="center"/>
                      </w:pPr>
                    </w:p>
                  </w:txbxContent>
                </v:textbox>
              </v:rect>
            </w:pict>
          </mc:Fallback>
        </mc:AlternateContent>
      </w:r>
      <w:r w:rsidR="005E42AB" w:rsidRPr="00E572B9">
        <mc:AlternateContent>
          <mc:Choice Requires="wps">
            <w:drawing>
              <wp:anchor distT="0" distB="0" distL="114300" distR="114300" simplePos="0" relativeHeight="251681792" behindDoc="0" locked="0" layoutInCell="1" allowOverlap="1" wp14:anchorId="2886F42F" wp14:editId="2E7C4357">
                <wp:simplePos x="0" y="0"/>
                <wp:positionH relativeFrom="margin">
                  <wp:posOffset>158680</wp:posOffset>
                </wp:positionH>
                <wp:positionV relativeFrom="paragraph">
                  <wp:posOffset>729692</wp:posOffset>
                </wp:positionV>
                <wp:extent cx="1212850" cy="615043"/>
                <wp:effectExtent l="38100" t="38100" r="120650" b="109220"/>
                <wp:wrapNone/>
                <wp:docPr id="1032" name="Text Box 1032"/>
                <wp:cNvGraphicFramePr/>
                <a:graphic xmlns:a="http://schemas.openxmlformats.org/drawingml/2006/main">
                  <a:graphicData uri="http://schemas.microsoft.com/office/word/2010/wordprocessingShape">
                    <wps:wsp>
                      <wps:cNvSpPr txBox="1"/>
                      <wps:spPr bwMode="auto">
                        <a:xfrm>
                          <a:off x="0" y="0"/>
                          <a:ext cx="1212850" cy="615043"/>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C5DE77A" w14:textId="7336F778" w:rsidR="005E42AB" w:rsidRDefault="005E42AB" w:rsidP="005E42AB">
                            <w:r>
                              <w:t>Buttons to edit (pencil) or delete (trash can) a link</w:t>
                            </w:r>
                            <w:r>
                              <w:t>.</w:t>
                            </w:r>
                          </w:p>
                          <w:p w14:paraId="549FD524" w14:textId="3F6D3A2F" w:rsidR="00E572B9" w:rsidRPr="006E4499" w:rsidRDefault="00E572B9" w:rsidP="00E572B9">
                            <w:pPr>
                              <w:pStyle w:val="CalloutBox"/>
                            </w:pPr>
                          </w:p>
                        </w:txbxContent>
                      </wps:txbx>
                      <wps:bodyPr rot="0" spcFirstLastPara="0" vertOverflow="overflow" horzOverflow="overflow" vert="horz" wrap="square" lIns="45720" tIns="27432" rIns="45720" bIns="27432"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6F42F" id="Text Box 1032" o:spid="_x0000_s1037" type="#_x0000_t202" style="position:absolute;left:0;text-align:left;margin-left:12.5pt;margin-top:57.45pt;width:95.5pt;height:48.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">
                <v:shadow on="t" color="black" opacity="26214f" origin="-.5,-.5" offset=".74836mm,.74836mm"/>
                <v:textbox inset="3.6pt,2.16pt,3.6pt,2.16pt">
                  <w:txbxContent>
                    <w:p w14:paraId="5C5DE77A" w14:textId="7336F778" w:rsidR="005E42AB" w:rsidRDefault="005E42AB" w:rsidP="005E42AB">
                      <w:r>
                        <w:t>Buttons to edit (pencil) or delete (trash can) a link</w:t>
                      </w:r>
                      <w:r>
                        <w:t>.</w:t>
                      </w:r>
                    </w:p>
                    <w:p w14:paraId="549FD524" w14:textId="3F6D3A2F" w:rsidR="00E572B9" w:rsidRPr="006E4499" w:rsidRDefault="00E572B9" w:rsidP="00E572B9">
                      <w:pPr>
                        <w:pStyle w:val="CalloutBox"/>
                      </w:pPr>
                    </w:p>
                  </w:txbxContent>
                </v:textbox>
                <w10:wrap anchorx="margin"/>
              </v:shape>
            </w:pict>
          </mc:Fallback>
        </mc:AlternateContent>
      </w:r>
      <w:r w:rsidR="005E42AB" w:rsidRPr="00E67753">
        <mc:AlternateContent>
          <mc:Choice Requires="wps">
            <w:drawing>
              <wp:anchor distT="0" distB="0" distL="114300" distR="114300" simplePos="0" relativeHeight="251696128" behindDoc="0" locked="0" layoutInCell="1" allowOverlap="1" wp14:anchorId="73BE4A46" wp14:editId="7030362C">
                <wp:simplePos x="0" y="0"/>
                <wp:positionH relativeFrom="column">
                  <wp:posOffset>2723103</wp:posOffset>
                </wp:positionH>
                <wp:positionV relativeFrom="paragraph">
                  <wp:posOffset>716712</wp:posOffset>
                </wp:positionV>
                <wp:extent cx="209550" cy="316523"/>
                <wp:effectExtent l="0" t="0" r="19050" b="26670"/>
                <wp:wrapNone/>
                <wp:docPr id="1040" name="Rectangle 1040"/>
                <wp:cNvGraphicFramePr/>
                <a:graphic xmlns:a="http://schemas.openxmlformats.org/drawingml/2006/main">
                  <a:graphicData uri="http://schemas.microsoft.com/office/word/2010/wordprocessingShape">
                    <wps:wsp>
                      <wps:cNvSpPr/>
                      <wps:spPr>
                        <a:xfrm>
                          <a:off x="0" y="0"/>
                          <a:ext cx="209550" cy="316523"/>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DC981F6" w14:textId="77777777" w:rsidR="005E42AB" w:rsidRDefault="005E42AB" w:rsidP="005E42A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E4A46" id="Rectangle 1040" o:spid="_x0000_s1038" style="position:absolute;left:0;text-align:left;margin-left:214.4pt;margin-top:56.45pt;width:16.5pt;height:2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" filled="f" strokecolor="red" strokeweight="2pt">
                <v:textbox>
                  <w:txbxContent>
                    <w:p w14:paraId="4DC981F6" w14:textId="77777777" w:rsidR="005E42AB" w:rsidRDefault="005E42AB" w:rsidP="005E42AB">
                      <w:pPr>
                        <w:jc w:val="center"/>
                      </w:pPr>
                    </w:p>
                  </w:txbxContent>
                </v:textbox>
              </v:rect>
            </w:pict>
          </mc:Fallback>
        </mc:AlternateContent>
      </w:r>
      <w:r w:rsidR="00E572B9" w:rsidRPr="00E67753">
        <mc:AlternateContent>
          <mc:Choice Requires="wps">
            <w:drawing>
              <wp:anchor distT="0" distB="0" distL="114300" distR="114300" simplePos="0" relativeHeight="251694080" behindDoc="0" locked="0" layoutInCell="1" allowOverlap="1" wp14:anchorId="5A4EB58E" wp14:editId="049B2076">
                <wp:simplePos x="0" y="0"/>
                <wp:positionH relativeFrom="column">
                  <wp:posOffset>1657978</wp:posOffset>
                </wp:positionH>
                <wp:positionV relativeFrom="paragraph">
                  <wp:posOffset>289657</wp:posOffset>
                </wp:positionV>
                <wp:extent cx="1286189" cy="386861"/>
                <wp:effectExtent l="0" t="0" r="28575" b="13335"/>
                <wp:wrapNone/>
                <wp:docPr id="1039" name="Rectangle 1039"/>
                <wp:cNvGraphicFramePr/>
                <a:graphic xmlns:a="http://schemas.openxmlformats.org/drawingml/2006/main">
                  <a:graphicData uri="http://schemas.microsoft.com/office/word/2010/wordprocessingShape">
                    <wps:wsp>
                      <wps:cNvSpPr/>
                      <wps:spPr>
                        <a:xfrm>
                          <a:off x="0" y="0"/>
                          <a:ext cx="1286189" cy="386861"/>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18390E6" w14:textId="77777777" w:rsidR="00E572B9" w:rsidRDefault="00E572B9" w:rsidP="00E572B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4EB58E" id="Rectangle 1039" o:spid="_x0000_s1039" style="position:absolute;left:0;text-align:left;margin-left:130.55pt;margin-top:22.8pt;width:101.25pt;height:30.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" filled="f" strokecolor="red" strokeweight="2pt">
                <v:textbox>
                  <w:txbxContent>
                    <w:p w14:paraId="518390E6" w14:textId="77777777" w:rsidR="00E572B9" w:rsidRDefault="00E572B9" w:rsidP="00E572B9">
                      <w:pPr>
                        <w:jc w:val="center"/>
                      </w:pPr>
                    </w:p>
                  </w:txbxContent>
                </v:textbox>
              </v:rect>
            </w:pict>
          </mc:Fallback>
        </mc:AlternateContent>
      </w:r>
      <w:r w:rsidR="00E572B9" w:rsidRPr="00E572B9">
        <mc:AlternateContent>
          <mc:Choice Requires="wps">
            <w:drawing>
              <wp:anchor distT="0" distB="0" distL="114300" distR="114300" simplePos="0" relativeHeight="251680768" behindDoc="0" locked="0" layoutInCell="1" allowOverlap="1" wp14:anchorId="692399C0" wp14:editId="4E3906B0">
                <wp:simplePos x="0" y="0"/>
                <wp:positionH relativeFrom="column">
                  <wp:posOffset>1064316</wp:posOffset>
                </wp:positionH>
                <wp:positionV relativeFrom="paragraph">
                  <wp:posOffset>933450</wp:posOffset>
                </wp:positionV>
                <wp:extent cx="1645920" cy="635"/>
                <wp:effectExtent l="0" t="95250" r="0" b="151765"/>
                <wp:wrapNone/>
                <wp:docPr id="1031" name="AutoShape 3" descr="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635"/>
                        </a:xfrm>
                        <a:prstGeom prst="straightConnector1">
                          <a:avLst/>
                        </a:prstGeom>
                        <a:ln>
                          <a:solidFill>
                            <a:schemeClr val="tx1">
                              <a:lumMod val="75000"/>
                              <a:lumOff val="25000"/>
                            </a:schemeClr>
                          </a:solidFill>
                          <a:headEn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763D6B2" id="AutoShape 3" o:spid="_x0000_s1026" type="#_x0000_t32" alt="arrow" style="position:absolute;margin-left:83.8pt;margin-top:73.5pt;width:129.6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" strokecolor="#404040 [2429]" strokeweight="3pt">
                <v:stroke endarrow="block"/>
                <v:shadow on="t" color="black" opacity="22937f" origin=",.5" offset="0,.63889mm"/>
              </v:shape>
            </w:pict>
          </mc:Fallback>
        </mc:AlternateContent>
      </w:r>
      <w:r w:rsidR="00E572B9" w:rsidRPr="00E572B9">
        <mc:AlternateContent>
          <mc:Choice Requires="wps">
            <w:drawing>
              <wp:anchor distT="0" distB="0" distL="114300" distR="114300" simplePos="0" relativeHeight="251697152" behindDoc="0" locked="0" layoutInCell="1" allowOverlap="1" wp14:anchorId="48726396" wp14:editId="7CC27423">
                <wp:simplePos x="0" y="0"/>
                <wp:positionH relativeFrom="column">
                  <wp:posOffset>914400</wp:posOffset>
                </wp:positionH>
                <wp:positionV relativeFrom="paragraph">
                  <wp:posOffset>452120</wp:posOffset>
                </wp:positionV>
                <wp:extent cx="1297940" cy="635"/>
                <wp:effectExtent l="0" t="95250" r="0" b="151765"/>
                <wp:wrapNone/>
                <wp:docPr id="1028" name="AutoShape 3" descr="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7940" cy="635"/>
                        </a:xfrm>
                        <a:prstGeom prst="straightConnector1">
                          <a:avLst/>
                        </a:prstGeom>
                        <a:ln>
                          <a:solidFill>
                            <a:schemeClr val="tx1">
                              <a:lumMod val="75000"/>
                              <a:lumOff val="25000"/>
                            </a:schemeClr>
                          </a:solidFill>
                          <a:headEnd/>
                          <a:tailEnd type="triangle" w="med" len="me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7AC26D4" id="AutoShape 3" o:spid="_x0000_s1026" type="#_x0000_t32" alt="arrow" style="position:absolute;margin-left:1in;margin-top:35.6pt;width:102.2pt;height:.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" strokecolor="#404040 [2429]" strokeweight="3pt">
                <v:stroke endarrow="block"/>
                <v:shadow on="t" color="black" opacity="22937f" origin=",.5" offset="0,.63889mm"/>
              </v:shape>
            </w:pict>
          </mc:Fallback>
        </mc:AlternateContent>
      </w:r>
      <w:r w:rsidR="00E572B9" w:rsidRPr="00E572B9">
        <mc:AlternateContent>
          <mc:Choice Requires="wps">
            <w:drawing>
              <wp:anchor distT="0" distB="0" distL="114300" distR="114300" simplePos="0" relativeHeight="251698176" behindDoc="0" locked="0" layoutInCell="1" allowOverlap="1" wp14:anchorId="66EEF1D1" wp14:editId="4AEE59A0">
                <wp:simplePos x="0" y="0"/>
                <wp:positionH relativeFrom="margin">
                  <wp:posOffset>160251</wp:posOffset>
                </wp:positionH>
                <wp:positionV relativeFrom="paragraph">
                  <wp:posOffset>109758</wp:posOffset>
                </wp:positionV>
                <wp:extent cx="1212850" cy="534670"/>
                <wp:effectExtent l="38100" t="38100" r="120650" b="106680"/>
                <wp:wrapNone/>
                <wp:docPr id="1029" name="Text Box 1029"/>
                <wp:cNvGraphicFramePr/>
                <a:graphic xmlns:a="http://schemas.openxmlformats.org/drawingml/2006/main">
                  <a:graphicData uri="http://schemas.microsoft.com/office/word/2010/wordprocessingShape">
                    <wps:wsp>
                      <wps:cNvSpPr txBox="1"/>
                      <wps:spPr bwMode="auto">
                        <a:xfrm>
                          <a:off x="0" y="0"/>
                          <a:ext cx="1212850" cy="53467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67861D4" w14:textId="0415C9B4" w:rsidR="00E572B9" w:rsidRPr="006E4499" w:rsidRDefault="00E572B9" w:rsidP="00E572B9">
                            <w:pPr>
                              <w:pStyle w:val="CalloutBox"/>
                            </w:pPr>
                            <w:r>
                              <w:t xml:space="preserve">Clicking on a button will open the </w:t>
                            </w:r>
                            <w:r>
                              <w:t>link.</w:t>
                            </w:r>
                          </w:p>
                        </w:txbxContent>
                      </wps:txbx>
                      <wps:bodyPr rot="0" spcFirstLastPara="0" vertOverflow="overflow" horzOverflow="overflow" vert="horz" wrap="square" lIns="45720" tIns="27432" rIns="45720" bIns="27432" numCol="1" spcCol="0" rtlCol="0" fromWordArt="0" anchor="t" anchorCtr="0" forceAA="0" upright="1" compatLnSpc="1">
                        <a:prstTxWarp prst="textNoShape">
                          <a:avLst/>
                        </a:prstTxWarp>
                        <a:spAutoFit/>
                      </wps:bodyPr>
                    </wps:wsp>
                  </a:graphicData>
                </a:graphic>
                <wp14:sizeRelH relativeFrom="margin">
                  <wp14:pctWidth>0</wp14:pctWidth>
                </wp14:sizeRelH>
              </wp:anchor>
            </w:drawing>
          </mc:Choice>
          <mc:Fallback>
            <w:pict>
              <v:shape w14:anchorId="66EEF1D1" id="Text Box 1029" o:spid="_x0000_s1040" type="#_x0000_t202" style="position:absolute;left:0;text-align:left;margin-left:12.6pt;margin-top:8.65pt;width:95.5pt;height:42.1pt;z-index:2516981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">
                <v:shadow on="t" color="black" opacity="26214f" origin="-.5,-.5" offset=".74836mm,.74836mm"/>
                <v:textbox style="mso-fit-shape-to-text:t" inset="3.6pt,2.16pt,3.6pt,2.16pt">
                  <w:txbxContent>
                    <w:p w14:paraId="267861D4" w14:textId="0415C9B4" w:rsidR="00E572B9" w:rsidRPr="006E4499" w:rsidRDefault="00E572B9" w:rsidP="00E572B9">
                      <w:pPr>
                        <w:pStyle w:val="CalloutBox"/>
                      </w:pPr>
                      <w:r>
                        <w:t xml:space="preserve">Clicking on a button will open the </w:t>
                      </w:r>
                      <w:r>
                        <w:t>link.</w:t>
                      </w:r>
                    </w:p>
                  </w:txbxContent>
                </v:textbox>
                <w10:wrap anchorx="margin"/>
              </v:shape>
            </w:pict>
          </mc:Fallback>
        </mc:AlternateContent>
      </w:r>
      <w:r w:rsidR="003A1A9D">
        <w:rPr>
          <w:noProof/>
        </w:rPr>
        <w:drawing>
          <wp:inline distT="0" distB="0" distL="0" distR="0" wp14:anchorId="183B5782" wp14:editId="34F13328">
            <wp:extent cx="2682910" cy="1122575"/>
            <wp:effectExtent l="0" t="0" r="3175" b="1905"/>
            <wp:docPr id="1030" name="Picture 1030" descr="Screenshot of My Links showing the add new link button, open link buttons and link edit and delete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1030" descr="Screenshot of My Links showing the add new link button, open link buttons and link edit and delete buttons."/>
                    <pic:cNvPicPr/>
                  </pic:nvPicPr>
                  <pic:blipFill>
                    <a:blip r:embed="rId22">
                      <a:extLst>
                        <a:ext uri="{28A0092B-C50C-407E-A947-70E740481C1C}">
                          <a14:useLocalDpi xmlns:a14="http://schemas.microsoft.com/office/drawing/2010/main" val="0"/>
                        </a:ext>
                      </a:extLst>
                    </a:blip>
                    <a:stretch>
                      <a:fillRect/>
                    </a:stretch>
                  </pic:blipFill>
                  <pic:spPr>
                    <a:xfrm>
                      <a:off x="0" y="0"/>
                      <a:ext cx="2701627" cy="1130407"/>
                    </a:xfrm>
                    <a:prstGeom prst="rect">
                      <a:avLst/>
                    </a:prstGeom>
                  </pic:spPr>
                </pic:pic>
              </a:graphicData>
            </a:graphic>
          </wp:inline>
        </w:drawing>
      </w:r>
    </w:p>
    <w:p w14:paraId="3C639988" w14:textId="6488C756" w:rsidR="005D69AC" w:rsidRDefault="005D69AC" w:rsidP="005D69AC">
      <w:pPr>
        <w:pStyle w:val="FigureCaption"/>
      </w:pPr>
      <w:r w:rsidRPr="00850D01">
        <w:t xml:space="preserve">Figure </w:t>
      </w:r>
      <w:r w:rsidR="00724FB5">
        <w:t>7</w:t>
      </w:r>
      <w:r w:rsidRPr="00850D01">
        <w:t xml:space="preserve"> –</w:t>
      </w:r>
      <w:r>
        <w:t xml:space="preserve"> </w:t>
      </w:r>
      <w:r>
        <w:t>My Links</w:t>
      </w:r>
    </w:p>
    <w:p w14:paraId="407C08B4" w14:textId="77777777" w:rsidR="002E4F3B" w:rsidRDefault="002E4F3B" w:rsidP="002E4F3B">
      <w:pPr>
        <w:pStyle w:val="Heading1"/>
      </w:pPr>
      <w:bookmarkStart w:id="6" w:name="_Toc63861861"/>
      <w:r>
        <w:lastRenderedPageBreak/>
        <w:t>News</w:t>
      </w:r>
      <w:bookmarkEnd w:id="6"/>
    </w:p>
    <w:p w14:paraId="1F1F72F6" w14:textId="3ED788EA" w:rsidR="00AE4907" w:rsidRDefault="007A1880" w:rsidP="00AE4907">
      <w:r w:rsidRPr="007A1880">
        <mc:AlternateContent>
          <mc:Choice Requires="wps">
            <w:drawing>
              <wp:anchor distT="0" distB="0" distL="114300" distR="114300" simplePos="0" relativeHeight="251712512" behindDoc="0" locked="0" layoutInCell="1" allowOverlap="1" wp14:anchorId="2B396978" wp14:editId="1379ECB6">
                <wp:simplePos x="0" y="0"/>
                <wp:positionH relativeFrom="margin">
                  <wp:posOffset>4988616</wp:posOffset>
                </wp:positionH>
                <wp:positionV relativeFrom="paragraph">
                  <wp:posOffset>152400</wp:posOffset>
                </wp:positionV>
                <wp:extent cx="1212850" cy="534670"/>
                <wp:effectExtent l="38100" t="38100" r="120650" b="106680"/>
                <wp:wrapNone/>
                <wp:docPr id="1055" name="Text Box 1055"/>
                <wp:cNvGraphicFramePr/>
                <a:graphic xmlns:a="http://schemas.openxmlformats.org/drawingml/2006/main">
                  <a:graphicData uri="http://schemas.microsoft.com/office/word/2010/wordprocessingShape">
                    <wps:wsp>
                      <wps:cNvSpPr txBox="1"/>
                      <wps:spPr bwMode="auto">
                        <a:xfrm>
                          <a:off x="0" y="0"/>
                          <a:ext cx="1212850" cy="53467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5EA1DEA8" w14:textId="74D25CEF" w:rsidR="007A1880" w:rsidRPr="006E4499" w:rsidRDefault="007A1880" w:rsidP="007A1880">
                            <w:pPr>
                              <w:pStyle w:val="CalloutBox"/>
                            </w:pPr>
                            <w:r>
                              <w:t>Click to see all articles.</w:t>
                            </w:r>
                          </w:p>
                        </w:txbxContent>
                      </wps:txbx>
                      <wps:bodyPr rot="0" spcFirstLastPara="0" vertOverflow="overflow" horzOverflow="overflow" vert="horz" wrap="square" lIns="45720" tIns="27432" rIns="45720" bIns="27432" numCol="1" spcCol="0" rtlCol="0" fromWordArt="0" anchor="t" anchorCtr="0" forceAA="0" upright="1" compatLnSpc="1">
                        <a:prstTxWarp prst="textNoShape">
                          <a:avLst/>
                        </a:prstTxWarp>
                        <a:spAutoFit/>
                      </wps:bodyPr>
                    </wps:wsp>
                  </a:graphicData>
                </a:graphic>
                <wp14:sizeRelH relativeFrom="margin">
                  <wp14:pctWidth>0</wp14:pctWidth>
                </wp14:sizeRelH>
              </wp:anchor>
            </w:drawing>
          </mc:Choice>
          <mc:Fallback>
            <w:pict>
              <v:shape w14:anchorId="2B396978" id="Text Box 1055" o:spid="_x0000_s1041" type="#_x0000_t202" style="position:absolute;margin-left:392.8pt;margin-top:12pt;width:95.5pt;height:42.1pt;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">
                <v:shadow on="t" color="black" opacity="26214f" origin="-.5,-.5" offset=".74836mm,.74836mm"/>
                <v:textbox style="mso-fit-shape-to-text:t" inset="3.6pt,2.16pt,3.6pt,2.16pt">
                  <w:txbxContent>
                    <w:p w14:paraId="5EA1DEA8" w14:textId="74D25CEF" w:rsidR="007A1880" w:rsidRPr="006E4499" w:rsidRDefault="007A1880" w:rsidP="007A1880">
                      <w:pPr>
                        <w:pStyle w:val="CalloutBox"/>
                      </w:pPr>
                      <w:r>
                        <w:t>Click to see all articles.</w:t>
                      </w:r>
                    </w:p>
                  </w:txbxContent>
                </v:textbox>
                <w10:wrap anchorx="margin"/>
              </v:shape>
            </w:pict>
          </mc:Fallback>
        </mc:AlternateContent>
      </w:r>
      <w:r w:rsidR="00B40470">
        <w:t xml:space="preserve">The news content </w:t>
      </w:r>
      <w:r w:rsidR="00691F41">
        <w:t>section has news stor</w:t>
      </w:r>
      <w:r w:rsidR="00AE4907">
        <w:t>ies from various divisions.</w:t>
      </w:r>
    </w:p>
    <w:p w14:paraId="7166A5CC" w14:textId="5F8EF07D" w:rsidR="002E4F3B" w:rsidRPr="003D48E8" w:rsidRDefault="001B60B3" w:rsidP="00B40470">
      <w:pPr>
        <w:jc w:val="center"/>
      </w:pPr>
      <w:r w:rsidRPr="00E67753">
        <mc:AlternateContent>
          <mc:Choice Requires="wps">
            <w:drawing>
              <wp:anchor distT="0" distB="0" distL="114300" distR="114300" simplePos="0" relativeHeight="251714560" behindDoc="0" locked="0" layoutInCell="1" allowOverlap="1" wp14:anchorId="09ACE47F" wp14:editId="61D6A0DD">
                <wp:simplePos x="0" y="0"/>
                <wp:positionH relativeFrom="column">
                  <wp:posOffset>2542233</wp:posOffset>
                </wp:positionH>
                <wp:positionV relativeFrom="paragraph">
                  <wp:posOffset>1241872</wp:posOffset>
                </wp:positionV>
                <wp:extent cx="1949380" cy="678263"/>
                <wp:effectExtent l="0" t="0" r="13335" b="26670"/>
                <wp:wrapNone/>
                <wp:docPr id="1058" name="Rectangle 1058"/>
                <wp:cNvGraphicFramePr/>
                <a:graphic xmlns:a="http://schemas.openxmlformats.org/drawingml/2006/main">
                  <a:graphicData uri="http://schemas.microsoft.com/office/word/2010/wordprocessingShape">
                    <wps:wsp>
                      <wps:cNvSpPr/>
                      <wps:spPr>
                        <a:xfrm>
                          <a:off x="0" y="0"/>
                          <a:ext cx="1949380" cy="678263"/>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540F0711" w14:textId="77777777" w:rsidR="001B60B3" w:rsidRDefault="001B60B3" w:rsidP="001B60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ACE47F" id="Rectangle 1058" o:spid="_x0000_s1042" style="position:absolute;left:0;text-align:left;margin-left:200.2pt;margin-top:97.8pt;width:153.5pt;height:53.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" filled="f" strokecolor="red" strokeweight="2pt">
                <v:textbox>
                  <w:txbxContent>
                    <w:p w14:paraId="540F0711" w14:textId="77777777" w:rsidR="001B60B3" w:rsidRDefault="001B60B3" w:rsidP="001B60B3">
                      <w:pPr>
                        <w:jc w:val="center"/>
                      </w:pPr>
                    </w:p>
                  </w:txbxContent>
                </v:textbox>
              </v:rect>
            </w:pict>
          </mc:Fallback>
        </mc:AlternateContent>
      </w:r>
      <w:r w:rsidR="007A1880" w:rsidRPr="007A1880">
        <mc:AlternateContent>
          <mc:Choice Requires="wps">
            <w:drawing>
              <wp:anchor distT="0" distB="0" distL="114300" distR="114300" simplePos="0" relativeHeight="251716608" behindDoc="0" locked="0" layoutInCell="1" allowOverlap="1" wp14:anchorId="052195E4" wp14:editId="34F2298C">
                <wp:simplePos x="0" y="0"/>
                <wp:positionH relativeFrom="margin">
                  <wp:posOffset>4988616</wp:posOffset>
                </wp:positionH>
                <wp:positionV relativeFrom="paragraph">
                  <wp:posOffset>1292860</wp:posOffset>
                </wp:positionV>
                <wp:extent cx="1212850" cy="534670"/>
                <wp:effectExtent l="38100" t="38100" r="120650" b="106680"/>
                <wp:wrapNone/>
                <wp:docPr id="1052" name="Text Box 1052"/>
                <wp:cNvGraphicFramePr/>
                <a:graphic xmlns:a="http://schemas.openxmlformats.org/drawingml/2006/main">
                  <a:graphicData uri="http://schemas.microsoft.com/office/word/2010/wordprocessingShape">
                    <wps:wsp>
                      <wps:cNvSpPr txBox="1"/>
                      <wps:spPr bwMode="auto">
                        <a:xfrm>
                          <a:off x="0" y="0"/>
                          <a:ext cx="1212850" cy="534670"/>
                        </a:xfrm>
                        <a:prstGeom prst="rect">
                          <a:avLst/>
                        </a:prstGeom>
                        <a:solidFill>
                          <a:srgbClr val="FFFFFF"/>
                        </a:solidFill>
                        <a:ln w="9525">
                          <a:solidFill>
                            <a:srgbClr val="000000"/>
                          </a:solidFill>
                          <a:miter lim="800000"/>
                          <a:headEnd/>
                          <a:tailEnd/>
                        </a:ln>
                        <a:effectLst>
                          <a:outerShdw blurRad="50800" dist="38100" dir="2700000" algn="tl" rotWithShape="0">
                            <a:prstClr val="black">
                              <a:alpha val="40000"/>
                            </a:prstClr>
                          </a:outerShdw>
                        </a:effectLst>
                      </wps:spPr>
                      <wps:txbx>
                        <w:txbxContent>
                          <w:p w14:paraId="2440660A" w14:textId="150C8B71" w:rsidR="007A1880" w:rsidRPr="006E4499" w:rsidRDefault="007A1880" w:rsidP="007A1880">
                            <w:pPr>
                              <w:pStyle w:val="CalloutBox"/>
                            </w:pPr>
                            <w:r>
                              <w:t>To view a featured news article, click on the article.</w:t>
                            </w:r>
                          </w:p>
                        </w:txbxContent>
                      </wps:txbx>
                      <wps:bodyPr rot="0" spcFirstLastPara="0" vertOverflow="overflow" horzOverflow="overflow" vert="horz" wrap="square" lIns="45720" tIns="27432" rIns="45720" bIns="27432" numCol="1" spcCol="0" rtlCol="0" fromWordArt="0" anchor="t" anchorCtr="0" forceAA="0" upright="1" compatLnSpc="1">
                        <a:prstTxWarp prst="textNoShape">
                          <a:avLst/>
                        </a:prstTxWarp>
                        <a:spAutoFit/>
                      </wps:bodyPr>
                    </wps:wsp>
                  </a:graphicData>
                </a:graphic>
                <wp14:sizeRelH relativeFrom="margin">
                  <wp14:pctWidth>0</wp14:pctWidth>
                </wp14:sizeRelH>
              </wp:anchor>
            </w:drawing>
          </mc:Choice>
          <mc:Fallback>
            <w:pict>
              <v:shape w14:anchorId="052195E4" id="Text Box 1052" o:spid="_x0000_s1043" type="#_x0000_t202" style="position:absolute;left:0;text-align:left;margin-left:392.8pt;margin-top:101.8pt;width:95.5pt;height:42.1pt;z-index:25171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">
                <v:shadow on="t" color="black" opacity="26214f" origin="-.5,-.5" offset=".74836mm,.74836mm"/>
                <v:textbox style="mso-fit-shape-to-text:t" inset="3.6pt,2.16pt,3.6pt,2.16pt">
                  <w:txbxContent>
                    <w:p w14:paraId="2440660A" w14:textId="150C8B71" w:rsidR="007A1880" w:rsidRPr="006E4499" w:rsidRDefault="007A1880" w:rsidP="007A1880">
                      <w:pPr>
                        <w:pStyle w:val="CalloutBox"/>
                      </w:pPr>
                      <w:r>
                        <w:t>To view a featured news article, click on the article.</w:t>
                      </w:r>
                    </w:p>
                  </w:txbxContent>
                </v:textbox>
                <w10:wrap anchorx="margin"/>
              </v:shape>
            </w:pict>
          </mc:Fallback>
        </mc:AlternateContent>
      </w:r>
      <w:r w:rsidR="007A1880" w:rsidRPr="007A1880">
        <mc:AlternateContent>
          <mc:Choice Requires="wps">
            <w:drawing>
              <wp:anchor distT="0" distB="0" distL="114300" distR="114300" simplePos="0" relativeHeight="251711488" behindDoc="0" locked="0" layoutInCell="1" allowOverlap="1" wp14:anchorId="28EAC48C" wp14:editId="4930B640">
                <wp:simplePos x="0" y="0"/>
                <wp:positionH relativeFrom="column">
                  <wp:posOffset>4561952</wp:posOffset>
                </wp:positionH>
                <wp:positionV relativeFrom="paragraph">
                  <wp:posOffset>174597</wp:posOffset>
                </wp:positionV>
                <wp:extent cx="1297940" cy="635"/>
                <wp:effectExtent l="0" t="95250" r="0" b="151765"/>
                <wp:wrapNone/>
                <wp:docPr id="1054" name="AutoShape 3" descr="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7940" cy="635"/>
                        </a:xfrm>
                        <a:prstGeom prst="straightConnector1">
                          <a:avLst/>
                        </a:prstGeom>
                        <a:ln>
                          <a:solidFill>
                            <a:schemeClr val="tx1">
                              <a:lumMod val="75000"/>
                              <a:lumOff val="25000"/>
                            </a:schemeClr>
                          </a:solidFill>
                          <a:headEnd type="triangle" w="med" len="med"/>
                          <a:tailEnd type="none" w="med" len="me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2495EF5" id="AutoShape 3" o:spid="_x0000_s1026" type="#_x0000_t32" alt="arrow" style="position:absolute;margin-left:359.2pt;margin-top:13.75pt;width:102.2pt;height:.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" strokecolor="#404040 [2429]" strokeweight="3pt">
                <v:stroke startarrow="block"/>
                <v:shadow on="t" color="black" opacity="22937f" origin=",.5" offset="0,.63889mm"/>
              </v:shape>
            </w:pict>
          </mc:Fallback>
        </mc:AlternateContent>
      </w:r>
      <w:r w:rsidR="007A1880" w:rsidRPr="00E67753">
        <mc:AlternateContent>
          <mc:Choice Requires="wps">
            <w:drawing>
              <wp:anchor distT="0" distB="0" distL="114300" distR="114300" simplePos="0" relativeHeight="251709440" behindDoc="0" locked="0" layoutInCell="1" allowOverlap="1" wp14:anchorId="00EA5A55" wp14:editId="6CCC9FA5">
                <wp:simplePos x="0" y="0"/>
                <wp:positionH relativeFrom="column">
                  <wp:posOffset>4285622</wp:posOffset>
                </wp:positionH>
                <wp:positionV relativeFrom="paragraph">
                  <wp:posOffset>81287</wp:posOffset>
                </wp:positionV>
                <wp:extent cx="241160" cy="150725"/>
                <wp:effectExtent l="0" t="0" r="26035" b="20955"/>
                <wp:wrapNone/>
                <wp:docPr id="1053" name="Rectangle 1053"/>
                <wp:cNvGraphicFramePr/>
                <a:graphic xmlns:a="http://schemas.openxmlformats.org/drawingml/2006/main">
                  <a:graphicData uri="http://schemas.microsoft.com/office/word/2010/wordprocessingShape">
                    <wps:wsp>
                      <wps:cNvSpPr/>
                      <wps:spPr>
                        <a:xfrm>
                          <a:off x="0" y="0"/>
                          <a:ext cx="241160" cy="150725"/>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4A7CB9B5" w14:textId="77777777" w:rsidR="007A1880" w:rsidRDefault="007A1880" w:rsidP="007A18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A5A55" id="Rectangle 1053" o:spid="_x0000_s1044" style="position:absolute;left:0;text-align:left;margin-left:337.45pt;margin-top:6.4pt;width:19pt;height:11.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" filled="f" strokecolor="red" strokeweight="2pt">
                <v:textbox>
                  <w:txbxContent>
                    <w:p w14:paraId="4A7CB9B5" w14:textId="77777777" w:rsidR="007A1880" w:rsidRDefault="007A1880" w:rsidP="007A1880">
                      <w:pPr>
                        <w:jc w:val="center"/>
                      </w:pPr>
                    </w:p>
                  </w:txbxContent>
                </v:textbox>
              </v:rect>
            </w:pict>
          </mc:Fallback>
        </mc:AlternateContent>
      </w:r>
      <w:r w:rsidR="007A1880" w:rsidRPr="007A1880">
        <mc:AlternateContent>
          <mc:Choice Requires="wps">
            <w:drawing>
              <wp:anchor distT="0" distB="0" distL="114300" distR="114300" simplePos="0" relativeHeight="251715584" behindDoc="0" locked="0" layoutInCell="1" allowOverlap="1" wp14:anchorId="2A781501" wp14:editId="01157A73">
                <wp:simplePos x="0" y="0"/>
                <wp:positionH relativeFrom="column">
                  <wp:posOffset>3662680</wp:posOffset>
                </wp:positionH>
                <wp:positionV relativeFrom="paragraph">
                  <wp:posOffset>1654810</wp:posOffset>
                </wp:positionV>
                <wp:extent cx="1554480" cy="635"/>
                <wp:effectExtent l="0" t="95250" r="0" b="151765"/>
                <wp:wrapNone/>
                <wp:docPr id="1051" name="AutoShape 3" descr="arrow"/>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635"/>
                        </a:xfrm>
                        <a:prstGeom prst="straightConnector1">
                          <a:avLst/>
                        </a:prstGeom>
                        <a:ln>
                          <a:solidFill>
                            <a:schemeClr val="tx1">
                              <a:lumMod val="75000"/>
                              <a:lumOff val="25000"/>
                            </a:schemeClr>
                          </a:solidFill>
                          <a:headEnd type="triangle" w="med" len="med"/>
                          <a:tailEnd type="none" w="med" len="med"/>
                        </a:ln>
                      </wps:spPr>
                      <wps:style>
                        <a:lnRef idx="3">
                          <a:schemeClr val="dk1"/>
                        </a:lnRef>
                        <a:fillRef idx="0">
                          <a:schemeClr val="dk1"/>
                        </a:fillRef>
                        <a:effectRef idx="2">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D985FE3" id="AutoShape 3" o:spid="_x0000_s1026" type="#_x0000_t32" alt="arrow" style="position:absolute;margin-left:288.4pt;margin-top:130.3pt;width:122.4pt;height:.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" strokecolor="#404040 [2429]" strokeweight="3pt">
                <v:stroke startarrow="block"/>
                <v:shadow on="t" color="black" opacity="22937f" origin=",.5" offset="0,.63889mm"/>
              </v:shape>
            </w:pict>
          </mc:Fallback>
        </mc:AlternateContent>
      </w:r>
      <w:r w:rsidR="00D274BC">
        <w:rPr>
          <w:noProof/>
        </w:rPr>
        <mc:AlternateContent>
          <mc:Choice Requires="wps">
            <w:drawing>
              <wp:anchor distT="0" distB="0" distL="114300" distR="114300" simplePos="0" relativeHeight="251704320" behindDoc="0" locked="0" layoutInCell="1" allowOverlap="1" wp14:anchorId="2239F59B" wp14:editId="26F061B3">
                <wp:simplePos x="0" y="0"/>
                <wp:positionH relativeFrom="column">
                  <wp:posOffset>1346479</wp:posOffset>
                </wp:positionH>
                <wp:positionV relativeFrom="paragraph">
                  <wp:posOffset>242061</wp:posOffset>
                </wp:positionV>
                <wp:extent cx="336620" cy="105507"/>
                <wp:effectExtent l="0" t="0" r="6350" b="8890"/>
                <wp:wrapNone/>
                <wp:docPr id="1050" name="Rectangle 1050"/>
                <wp:cNvGraphicFramePr/>
                <a:graphic xmlns:a="http://schemas.openxmlformats.org/drawingml/2006/main">
                  <a:graphicData uri="http://schemas.microsoft.com/office/word/2010/wordprocessingShape">
                    <wps:wsp>
                      <wps:cNvSpPr/>
                      <wps:spPr>
                        <a:xfrm>
                          <a:off x="0" y="0"/>
                          <a:ext cx="336620" cy="105507"/>
                        </a:xfrm>
                        <a:prstGeom prst="rect">
                          <a:avLst/>
                        </a:prstGeom>
                        <a:solidFill>
                          <a:srgbClr val="F8F8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05DF8F" id="Rectangle 1050" o:spid="_x0000_s1026" style="position:absolute;margin-left:106pt;margin-top:19.05pt;width:26.5pt;height:8.3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" fillcolor="#f8f8f8" stroked="f" strokeweight="2pt"/>
            </w:pict>
          </mc:Fallback>
        </mc:AlternateContent>
      </w:r>
      <w:r w:rsidR="002E4F3B" w:rsidRPr="00E5508A">
        <w:rPr>
          <w:noProof/>
        </w:rPr>
        <w:drawing>
          <wp:inline distT="0" distB="0" distL="0" distR="0" wp14:anchorId="5D12D078" wp14:editId="6EE0D82E">
            <wp:extent cx="3279942" cy="2059964"/>
            <wp:effectExtent l="19050" t="19050" r="15875" b="1651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104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94389" cy="2069037"/>
                    </a:xfrm>
                    <a:prstGeom prst="rect">
                      <a:avLst/>
                    </a:prstGeom>
                    <a:ln>
                      <a:solidFill>
                        <a:schemeClr val="bg1">
                          <a:lumMod val="75000"/>
                        </a:schemeClr>
                      </a:solidFill>
                    </a:ln>
                  </pic:spPr>
                </pic:pic>
              </a:graphicData>
            </a:graphic>
          </wp:inline>
        </w:drawing>
      </w:r>
    </w:p>
    <w:p w14:paraId="2B4C9C5A" w14:textId="1A23FB90" w:rsidR="007A1880" w:rsidRDefault="007A1880" w:rsidP="007A1880">
      <w:pPr>
        <w:pStyle w:val="FigureCaption"/>
      </w:pPr>
      <w:r w:rsidRPr="00850D01">
        <w:t xml:space="preserve">Figure </w:t>
      </w:r>
      <w:r>
        <w:t>6</w:t>
      </w:r>
      <w:r w:rsidRPr="00850D01">
        <w:t xml:space="preserve"> –</w:t>
      </w:r>
      <w:r>
        <w:t xml:space="preserve"> </w:t>
      </w:r>
      <w:r>
        <w:t>News Stories</w:t>
      </w:r>
    </w:p>
    <w:p w14:paraId="71767FED" w14:textId="77777777" w:rsidR="00AE7BA4" w:rsidRPr="00AE7BA4" w:rsidRDefault="00AE7BA4" w:rsidP="00AE7BA4"/>
    <w:p w14:paraId="7A11B203" w14:textId="77777777" w:rsidR="00BD29F5" w:rsidRDefault="00BD29F5" w:rsidP="00BD29F5">
      <w:pPr>
        <w:pStyle w:val="Heading1"/>
      </w:pPr>
      <w:bookmarkStart w:id="7" w:name="_Toc63861862"/>
      <w:r>
        <w:t>My Frequented Sites</w:t>
      </w:r>
      <w:bookmarkEnd w:id="7"/>
    </w:p>
    <w:p w14:paraId="26F9A098" w14:textId="4DE06F39" w:rsidR="00BD29F5" w:rsidRDefault="00BD29F5" w:rsidP="00BD29F5">
      <w:r>
        <w:t xml:space="preserve">This </w:t>
      </w:r>
      <w:r>
        <w:t xml:space="preserve">content section </w:t>
      </w:r>
      <w:r w:rsidR="00572C00">
        <w:t>shows</w:t>
      </w:r>
      <w:r w:rsidR="00465B4D">
        <w:t>, and allows quick access to,</w:t>
      </w:r>
      <w:r w:rsidR="00572C00">
        <w:t xml:space="preserve"> </w:t>
      </w:r>
      <w:r>
        <w:t xml:space="preserve">the </w:t>
      </w:r>
      <w:r w:rsidR="00465B4D">
        <w:t xml:space="preserve">intranet </w:t>
      </w:r>
      <w:r>
        <w:t>site</w:t>
      </w:r>
      <w:r w:rsidR="00465B4D">
        <w:t>s</w:t>
      </w:r>
      <w:r>
        <w:t xml:space="preserve"> you frequently access.</w:t>
      </w:r>
    </w:p>
    <w:p w14:paraId="35E4D62F" w14:textId="77777777" w:rsidR="00BD29F5" w:rsidRDefault="00BD29F5" w:rsidP="00BD29F5"/>
    <w:p w14:paraId="13E71B32" w14:textId="7D7B6D2A" w:rsidR="00BD29F5" w:rsidRDefault="00BD29F5" w:rsidP="00BD29F5">
      <w:r>
        <w:rPr>
          <w:noProof/>
        </w:rPr>
        <w:drawing>
          <wp:inline distT="0" distB="0" distL="0" distR="0" wp14:anchorId="592F36B1" wp14:editId="35E4F5B2">
            <wp:extent cx="5939921" cy="2789555"/>
            <wp:effectExtent l="0" t="0" r="3810" b="0"/>
            <wp:docPr id="1056" name="Picture 1056" descr="Screenshot of My Frequented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1056" descr="Screenshot of My Frequented Sites"/>
                    <pic:cNvPicPr/>
                  </pic:nvPicPr>
                  <pic:blipFill>
                    <a:blip r:embed="rId24">
                      <a:extLst>
                        <a:ext uri="{28A0092B-C50C-407E-A947-70E740481C1C}">
                          <a14:useLocalDpi xmlns:a14="http://schemas.microsoft.com/office/drawing/2010/main" val="0"/>
                        </a:ext>
                      </a:extLst>
                    </a:blip>
                    <a:stretch>
                      <a:fillRect/>
                    </a:stretch>
                  </pic:blipFill>
                  <pic:spPr>
                    <a:xfrm>
                      <a:off x="0" y="0"/>
                      <a:ext cx="5939921" cy="2789555"/>
                    </a:xfrm>
                    <a:prstGeom prst="rect">
                      <a:avLst/>
                    </a:prstGeom>
                  </pic:spPr>
                </pic:pic>
              </a:graphicData>
            </a:graphic>
          </wp:inline>
        </w:drawing>
      </w:r>
    </w:p>
    <w:p w14:paraId="70916F12" w14:textId="2AA9359D" w:rsidR="00724FB5" w:rsidRDefault="00724FB5" w:rsidP="00724FB5">
      <w:pPr>
        <w:pStyle w:val="FigureCaption"/>
      </w:pPr>
      <w:r w:rsidRPr="00850D01">
        <w:t xml:space="preserve">Figure </w:t>
      </w:r>
      <w:r w:rsidR="00A63FDF">
        <w:t>8</w:t>
      </w:r>
      <w:r w:rsidRPr="00850D01">
        <w:t xml:space="preserve"> –</w:t>
      </w:r>
      <w:r>
        <w:t xml:space="preserve"> </w:t>
      </w:r>
      <w:r>
        <w:t>Frequented Sites</w:t>
      </w:r>
    </w:p>
    <w:p w14:paraId="0317D8ED" w14:textId="44E9A888" w:rsidR="00146169" w:rsidRDefault="00146169" w:rsidP="00BD29F5"/>
    <w:p w14:paraId="01CF6A24" w14:textId="77777777" w:rsidR="00AE7BA4" w:rsidRDefault="00AE7BA4">
      <w:pPr>
        <w:rPr>
          <w:rFonts w:cs="Arial"/>
          <w:b/>
          <w:bCs/>
          <w:sz w:val="36"/>
          <w:szCs w:val="38"/>
        </w:rPr>
      </w:pPr>
      <w:r>
        <w:br w:type="page"/>
      </w:r>
    </w:p>
    <w:p w14:paraId="1B774E5C" w14:textId="6A16A546" w:rsidR="00146169" w:rsidRDefault="00146169" w:rsidP="00146169">
      <w:pPr>
        <w:pStyle w:val="Heading1"/>
      </w:pPr>
      <w:bookmarkStart w:id="8" w:name="_Toc63861863"/>
      <w:r>
        <w:lastRenderedPageBreak/>
        <w:t>Twitter</w:t>
      </w:r>
      <w:bookmarkEnd w:id="8"/>
    </w:p>
    <w:p w14:paraId="7007464B" w14:textId="743238FA" w:rsidR="00146169" w:rsidRPr="00A879EA" w:rsidRDefault="00146169" w:rsidP="00146169">
      <w:pPr>
        <w:rPr>
          <w14:textOutline w14:w="9525" w14:cap="rnd" w14:cmpd="sng" w14:algn="ctr">
            <w14:noFill/>
            <w14:prstDash w14:val="solid"/>
            <w14:bevel/>
          </w14:textOutline>
        </w:rPr>
      </w:pPr>
      <w:r w:rsidRPr="00A879EA">
        <w:rPr>
          <w14:textOutline w14:w="9525" w14:cap="rnd" w14:cmpd="sng" w14:algn="ctr">
            <w14:noFill/>
            <w14:prstDash w14:val="solid"/>
            <w14:bevel/>
          </w14:textOutline>
        </w:rPr>
        <w:t>The</w:t>
      </w:r>
      <w:r>
        <w:rPr>
          <w14:textOutline w14:w="9525" w14:cap="rnd" w14:cmpd="sng" w14:algn="ctr">
            <w14:noFill/>
            <w14:prstDash w14:val="solid"/>
            <w14:bevel/>
          </w14:textOutline>
        </w:rPr>
        <w:t xml:space="preserve"> Twitter feeds</w:t>
      </w:r>
      <w:r w:rsidR="00134F58">
        <w:rPr>
          <w14:textOutline w14:w="9525" w14:cap="rnd" w14:cmpd="sng" w14:algn="ctr">
            <w14:noFill/>
            <w14:prstDash w14:val="solid"/>
            <w14:bevel/>
          </w14:textOutline>
        </w:rPr>
        <w:t xml:space="preserve"> section shows t</w:t>
      </w:r>
      <w:r>
        <w:rPr>
          <w14:textOutline w14:w="9525" w14:cap="rnd" w14:cmpd="sng" w14:algn="ctr">
            <w14:noFill/>
            <w14:prstDash w14:val="solid"/>
            <w14:bevel/>
          </w14:textOutline>
        </w:rPr>
        <w:t>weets from Cal State LA Twitter accounts. Clicking on a tweet will take you directly to the tweet in Twitter.</w:t>
      </w:r>
    </w:p>
    <w:p w14:paraId="35AAAEF9" w14:textId="77777777" w:rsidR="00146169" w:rsidRPr="00146169" w:rsidRDefault="00146169" w:rsidP="00146169"/>
    <w:p w14:paraId="4B05E182" w14:textId="77777777" w:rsidR="00146169" w:rsidRDefault="00146169" w:rsidP="00146169">
      <w:pPr>
        <w:rPr>
          <w14:textOutline w14:w="9525" w14:cap="rnd" w14:cmpd="sng" w14:algn="ctr">
            <w14:solidFill>
              <w14:schemeClr w14:val="bg1">
                <w14:lumMod w14:val="75000"/>
              </w14:schemeClr>
            </w14:solidFill>
            <w14:prstDash w14:val="solid"/>
            <w14:bevel/>
          </w14:textOutline>
        </w:rPr>
      </w:pPr>
      <w:r w:rsidRPr="00AA404A">
        <w:rPr>
          <w:noProof/>
        </w:rPr>
        <w:drawing>
          <wp:inline distT="0" distB="0" distL="0" distR="0" wp14:anchorId="61579A23" wp14:editId="4FA69D55">
            <wp:extent cx="5943600" cy="1795780"/>
            <wp:effectExtent l="19050" t="19050" r="19050" b="13970"/>
            <wp:docPr id="1057" name="Picture 1057" descr="Screenshot of three Twitter feeds, @CalStateLA, @MyCalStateLA, @LAGoldenEa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Picture 1057" descr="Screenshot of three Twitter feeds, @CalStateLA, @MyCalStateLA, @LAGoldenEagles"/>
                    <pic:cNvPicPr/>
                  </pic:nvPicPr>
                  <pic:blipFill>
                    <a:blip r:embed="rId25"/>
                    <a:stretch>
                      <a:fillRect/>
                    </a:stretch>
                  </pic:blipFill>
                  <pic:spPr>
                    <a:xfrm>
                      <a:off x="0" y="0"/>
                      <a:ext cx="5943600" cy="1795780"/>
                    </a:xfrm>
                    <a:prstGeom prst="rect">
                      <a:avLst/>
                    </a:prstGeom>
                    <a:ln>
                      <a:solidFill>
                        <a:schemeClr val="bg1">
                          <a:lumMod val="75000"/>
                        </a:schemeClr>
                      </a:solidFill>
                    </a:ln>
                  </pic:spPr>
                </pic:pic>
              </a:graphicData>
            </a:graphic>
          </wp:inline>
        </w:drawing>
      </w:r>
    </w:p>
    <w:p w14:paraId="726CD9DE" w14:textId="4B17BDEC" w:rsidR="00724FB5" w:rsidRDefault="00724FB5" w:rsidP="00724FB5">
      <w:pPr>
        <w:pStyle w:val="FigureCaption"/>
      </w:pPr>
      <w:r w:rsidRPr="00850D01">
        <w:t xml:space="preserve">Figure </w:t>
      </w:r>
      <w:r w:rsidR="00FB5305">
        <w:t>9</w:t>
      </w:r>
      <w:r w:rsidRPr="00850D01">
        <w:t xml:space="preserve"> –</w:t>
      </w:r>
      <w:r>
        <w:t xml:space="preserve"> News Stories</w:t>
      </w:r>
    </w:p>
    <w:p w14:paraId="42B4122A" w14:textId="7678C282" w:rsidR="00E3272C" w:rsidRDefault="00E3272C" w:rsidP="00E3272C"/>
    <w:sectPr w:rsidR="00E3272C" w:rsidSect="00557A6F">
      <w:footerReference w:type="default" r:id="rId26"/>
      <w:footerReference w:type="first" r:id="rId27"/>
      <w:pgSz w:w="12240" w:h="15840" w:code="1"/>
      <w:pgMar w:top="864" w:right="1440" w:bottom="1152" w:left="1440" w:header="288"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D2B526" w14:textId="77777777" w:rsidR="004B77F1" w:rsidRDefault="004B77F1" w:rsidP="00E90F6D">
      <w:r>
        <w:separator/>
      </w:r>
    </w:p>
    <w:p w14:paraId="097C2815" w14:textId="77777777" w:rsidR="004B77F1" w:rsidRDefault="004B77F1" w:rsidP="00E90F6D"/>
    <w:p w14:paraId="7B1A66B9" w14:textId="77777777" w:rsidR="004B77F1" w:rsidRDefault="004B77F1" w:rsidP="00E90F6D"/>
  </w:endnote>
  <w:endnote w:type="continuationSeparator" w:id="0">
    <w:p w14:paraId="4001BFF3" w14:textId="77777777" w:rsidR="004B77F1" w:rsidRDefault="004B77F1" w:rsidP="00E90F6D">
      <w:r>
        <w:continuationSeparator/>
      </w:r>
    </w:p>
    <w:p w14:paraId="1E2D9835" w14:textId="77777777" w:rsidR="004B77F1" w:rsidRDefault="004B77F1" w:rsidP="00E90F6D"/>
    <w:p w14:paraId="5634F54E" w14:textId="77777777" w:rsidR="004B77F1" w:rsidRDefault="004B77F1" w:rsidP="00E90F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7760081"/>
      <w:docPartObj>
        <w:docPartGallery w:val="Page Numbers (Bottom of Page)"/>
        <w:docPartUnique/>
      </w:docPartObj>
    </w:sdtPr>
    <w:sdtEndPr/>
    <w:sdtContent>
      <w:p w14:paraId="47C6447C" w14:textId="77777777" w:rsidR="00450E11" w:rsidRPr="00F905F3" w:rsidRDefault="00F156F8" w:rsidP="00F905F3">
        <w:pPr>
          <w:pStyle w:val="Footer"/>
        </w:pPr>
        <w:r w:rsidRPr="00F905F3">
          <w:fldChar w:fldCharType="begin"/>
        </w:r>
        <w:r w:rsidRPr="00F905F3">
          <w:instrText xml:space="preserve"> PAGE   \* MERGEFORMAT </w:instrText>
        </w:r>
        <w:r w:rsidRPr="00F905F3">
          <w:fldChar w:fldCharType="separate"/>
        </w:r>
        <w:r w:rsidR="00D9372F">
          <w:rPr>
            <w:noProof/>
          </w:rPr>
          <w:t>2</w:t>
        </w:r>
        <w:r w:rsidRPr="00F905F3">
          <w:fldChar w:fldCharType="end"/>
        </w:r>
        <w:r w:rsidR="00BF378A" w:rsidRPr="00F905F3">
          <w:t xml:space="preserve"> | </w:t>
        </w:r>
        <w:r w:rsidR="00CB14BF" w:rsidRPr="00CB14BF">
          <w:t>Title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8732177"/>
      <w:docPartObj>
        <w:docPartGallery w:val="Page Numbers (Bottom of Page)"/>
        <w:docPartUnique/>
      </w:docPartObj>
    </w:sdtPr>
    <w:sdtEndPr/>
    <w:sdtContent>
      <w:p w14:paraId="17E123B9" w14:textId="77777777" w:rsidR="00557A6F" w:rsidRDefault="00557A6F">
        <w:pPr>
          <w:pStyle w:val="Footer"/>
        </w:pPr>
        <w:r w:rsidRPr="00E13159">
          <w:t xml:space="preserve">For additional training resources, visit </w:t>
        </w:r>
        <w:r w:rsidRPr="00E13159">
          <w:rPr>
            <w:b/>
          </w:rPr>
          <w:t>www.calstatela.edu/training</w:t>
        </w:r>
        <w:r w:rsidRPr="00E13159">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9A69A1" w14:textId="77777777" w:rsidR="004B77F1" w:rsidRDefault="004B77F1" w:rsidP="00E90F6D">
      <w:r>
        <w:separator/>
      </w:r>
    </w:p>
    <w:p w14:paraId="67D32552" w14:textId="77777777" w:rsidR="004B77F1" w:rsidRDefault="004B77F1" w:rsidP="00E90F6D"/>
    <w:p w14:paraId="2A4BA0D8" w14:textId="77777777" w:rsidR="004B77F1" w:rsidRDefault="004B77F1" w:rsidP="00E90F6D"/>
  </w:footnote>
  <w:footnote w:type="continuationSeparator" w:id="0">
    <w:p w14:paraId="17DB8877" w14:textId="77777777" w:rsidR="004B77F1" w:rsidRDefault="004B77F1" w:rsidP="00E90F6D">
      <w:r>
        <w:continuationSeparator/>
      </w:r>
    </w:p>
    <w:p w14:paraId="5C0EFBCB" w14:textId="77777777" w:rsidR="004B77F1" w:rsidRDefault="004B77F1" w:rsidP="00E90F6D"/>
    <w:p w14:paraId="45DE8E49" w14:textId="77777777" w:rsidR="004B77F1" w:rsidRDefault="004B77F1" w:rsidP="00E90F6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C514F4"/>
    <w:multiLevelType w:val="hybridMultilevel"/>
    <w:tmpl w:val="360E2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663CB"/>
    <w:multiLevelType w:val="hybridMultilevel"/>
    <w:tmpl w:val="763E87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67610F"/>
    <w:multiLevelType w:val="hybridMultilevel"/>
    <w:tmpl w:val="9CCCE8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FB1A8D"/>
    <w:multiLevelType w:val="hybridMultilevel"/>
    <w:tmpl w:val="661EFB76"/>
    <w:lvl w:ilvl="0" w:tplc="9C804BEE">
      <w:start w:val="1"/>
      <w:numFmt w:val="decimal"/>
      <w:pStyle w:val="ListNumber"/>
      <w:lvlText w:val="%1."/>
      <w:lvlJc w:val="left"/>
      <w:pPr>
        <w:ind w:left="720" w:hanging="360"/>
      </w:pPr>
    </w:lvl>
    <w:lvl w:ilvl="1" w:tplc="04090019">
      <w:start w:val="1"/>
      <w:numFmt w:val="lowerLetter"/>
      <w:lvlText w:val="%2."/>
      <w:lvlJc w:val="left"/>
      <w:pPr>
        <w:ind w:left="108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C818D6"/>
    <w:multiLevelType w:val="hybridMultilevel"/>
    <w:tmpl w:val="57BC4E64"/>
    <w:lvl w:ilvl="0" w:tplc="DDEEA9C0">
      <w:start w:val="1"/>
      <w:numFmt w:val="bullet"/>
      <w:pStyle w:val="ListBullet"/>
      <w:lvlText w:val=""/>
      <w:lvlJc w:val="left"/>
      <w:pPr>
        <w:ind w:left="72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D32CA3"/>
    <w:multiLevelType w:val="multilevel"/>
    <w:tmpl w:val="DE342588"/>
    <w:lvl w:ilvl="0">
      <w:start w:val="1"/>
      <w:numFmt w:val="decimal"/>
      <w:lvlText w:val="%1."/>
      <w:lvlJc w:val="left"/>
      <w:pPr>
        <w:ind w:left="720" w:hanging="360"/>
      </w:pPr>
      <w:rPr>
        <w:rFonts w:hint="default"/>
        <w:sz w:val="24"/>
      </w:rPr>
    </w:lvl>
    <w:lvl w:ilvl="1">
      <w:start w:val="1"/>
      <w:numFmt w:val="bullet"/>
      <w:lvlText w:val=""/>
      <w:lvlJc w:val="left"/>
      <w:pPr>
        <w:ind w:left="1080" w:hanging="360"/>
      </w:pPr>
      <w:rPr>
        <w:rFonts w:ascii="Wingdings 2" w:hAnsi="Wingdings 2" w:hint="default"/>
        <w:sz w:val="24"/>
      </w:rPr>
    </w:lvl>
    <w:lvl w:ilvl="2">
      <w:start w:val="1"/>
      <w:numFmt w:val="bullet"/>
      <w:lvlText w:val=""/>
      <w:lvlJc w:val="left"/>
      <w:pPr>
        <w:ind w:left="1440" w:hanging="360"/>
      </w:pPr>
      <w:rPr>
        <w:rFonts w:ascii="Wingdings" w:hAnsi="Wingdings" w:hint="default"/>
        <w:sz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3E9A4EC5"/>
    <w:multiLevelType w:val="multilevel"/>
    <w:tmpl w:val="6FC44DDC"/>
    <w:lvl w:ilvl="0">
      <w:start w:val="1"/>
      <w:numFmt w:val="bullet"/>
      <w:lvlText w:val=""/>
      <w:lvlJc w:val="left"/>
      <w:pPr>
        <w:ind w:left="720" w:hanging="360"/>
      </w:pPr>
      <w:rPr>
        <w:rFonts w:ascii="Wingdings 2" w:hAnsi="Wingdings 2" w:hint="default"/>
        <w:b w:val="0"/>
        <w:i w:val="0"/>
        <w:sz w:val="22"/>
      </w:rPr>
    </w:lvl>
    <w:lvl w:ilvl="1">
      <w:start w:val="1"/>
      <w:numFmt w:val="bullet"/>
      <w:lvlText w:val=""/>
      <w:lvlJc w:val="left"/>
      <w:pPr>
        <w:ind w:left="1080" w:hanging="360"/>
      </w:pPr>
      <w:rPr>
        <w:rFonts w:ascii="Wingdings" w:hAnsi="Wingdings" w:hint="default"/>
        <w:sz w:val="24"/>
      </w:rPr>
    </w:lvl>
    <w:lvl w:ilvl="2">
      <w:start w:val="1"/>
      <w:numFmt w:val="bullet"/>
      <w:lvlText w:val=""/>
      <w:lvlJc w:val="left"/>
      <w:pPr>
        <w:ind w:left="1440" w:hanging="360"/>
      </w:pPr>
      <w:rPr>
        <w:rFonts w:ascii="Wingdings" w:hAnsi="Wingdings" w:hint="default"/>
        <w:sz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1C65EB2"/>
    <w:multiLevelType w:val="hybridMultilevel"/>
    <w:tmpl w:val="CE24C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852A45"/>
    <w:multiLevelType w:val="hybridMultilevel"/>
    <w:tmpl w:val="BFFA52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6BC2404C"/>
    <w:multiLevelType w:val="hybridMultilevel"/>
    <w:tmpl w:val="CE24C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C828D9"/>
    <w:multiLevelType w:val="hybridMultilevel"/>
    <w:tmpl w:val="F2C63E2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10"/>
  </w:num>
  <w:num w:numId="4">
    <w:abstractNumId w:val="6"/>
  </w:num>
  <w:num w:numId="5">
    <w:abstractNumId w:val="5"/>
  </w:num>
  <w:num w:numId="6">
    <w:abstractNumId w:val="0"/>
  </w:num>
  <w:num w:numId="7">
    <w:abstractNumId w:val="9"/>
  </w:num>
  <w:num w:numId="8">
    <w:abstractNumId w:val="7"/>
  </w:num>
  <w:num w:numId="9">
    <w:abstractNumId w:val="3"/>
    <w:lvlOverride w:ilvl="0">
      <w:startOverride w:val="1"/>
    </w:lvlOverride>
  </w:num>
  <w:num w:numId="10">
    <w:abstractNumId w:val="3"/>
  </w:num>
  <w:num w:numId="11">
    <w:abstractNumId w:val="1"/>
  </w:num>
  <w:num w:numId="12">
    <w:abstractNumId w:val="2"/>
  </w:num>
  <w:num w:numId="13">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36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149"/>
    <w:rsid w:val="0000085A"/>
    <w:rsid w:val="0000340E"/>
    <w:rsid w:val="00003D04"/>
    <w:rsid w:val="0000433B"/>
    <w:rsid w:val="000050B0"/>
    <w:rsid w:val="00007B68"/>
    <w:rsid w:val="000105F3"/>
    <w:rsid w:val="00010F60"/>
    <w:rsid w:val="00011797"/>
    <w:rsid w:val="00013D69"/>
    <w:rsid w:val="00014541"/>
    <w:rsid w:val="00017419"/>
    <w:rsid w:val="000246B4"/>
    <w:rsid w:val="00024E19"/>
    <w:rsid w:val="000268D3"/>
    <w:rsid w:val="00026D7C"/>
    <w:rsid w:val="000278BC"/>
    <w:rsid w:val="00031ECB"/>
    <w:rsid w:val="00035B29"/>
    <w:rsid w:val="0003600E"/>
    <w:rsid w:val="00036168"/>
    <w:rsid w:val="00037194"/>
    <w:rsid w:val="0003752F"/>
    <w:rsid w:val="00044EBF"/>
    <w:rsid w:val="00050158"/>
    <w:rsid w:val="00051A6F"/>
    <w:rsid w:val="00051AB4"/>
    <w:rsid w:val="000521B5"/>
    <w:rsid w:val="00052782"/>
    <w:rsid w:val="00057685"/>
    <w:rsid w:val="00057C2A"/>
    <w:rsid w:val="0006110B"/>
    <w:rsid w:val="00061A3C"/>
    <w:rsid w:val="000647E2"/>
    <w:rsid w:val="0006486F"/>
    <w:rsid w:val="00066314"/>
    <w:rsid w:val="00066BD9"/>
    <w:rsid w:val="00066C92"/>
    <w:rsid w:val="0006743A"/>
    <w:rsid w:val="00070909"/>
    <w:rsid w:val="00070DA3"/>
    <w:rsid w:val="00071D7E"/>
    <w:rsid w:val="000727AC"/>
    <w:rsid w:val="00072DA2"/>
    <w:rsid w:val="00075C58"/>
    <w:rsid w:val="000765DC"/>
    <w:rsid w:val="00076A24"/>
    <w:rsid w:val="00076D7D"/>
    <w:rsid w:val="000800E6"/>
    <w:rsid w:val="000804FB"/>
    <w:rsid w:val="0008091B"/>
    <w:rsid w:val="00081D40"/>
    <w:rsid w:val="00082DEA"/>
    <w:rsid w:val="000853E1"/>
    <w:rsid w:val="00090B24"/>
    <w:rsid w:val="00090ED9"/>
    <w:rsid w:val="00092848"/>
    <w:rsid w:val="00094996"/>
    <w:rsid w:val="000961BF"/>
    <w:rsid w:val="000A111E"/>
    <w:rsid w:val="000A1261"/>
    <w:rsid w:val="000A269D"/>
    <w:rsid w:val="000A343F"/>
    <w:rsid w:val="000A35D5"/>
    <w:rsid w:val="000A50C6"/>
    <w:rsid w:val="000A7CF3"/>
    <w:rsid w:val="000B4676"/>
    <w:rsid w:val="000B484C"/>
    <w:rsid w:val="000B57F1"/>
    <w:rsid w:val="000B72C4"/>
    <w:rsid w:val="000B7599"/>
    <w:rsid w:val="000C1C51"/>
    <w:rsid w:val="000C2757"/>
    <w:rsid w:val="000C32F5"/>
    <w:rsid w:val="000C4B5F"/>
    <w:rsid w:val="000C6582"/>
    <w:rsid w:val="000C718D"/>
    <w:rsid w:val="000C75A3"/>
    <w:rsid w:val="000C7EC9"/>
    <w:rsid w:val="000D0D81"/>
    <w:rsid w:val="000D1A77"/>
    <w:rsid w:val="000D3AC4"/>
    <w:rsid w:val="000D433E"/>
    <w:rsid w:val="000D75DF"/>
    <w:rsid w:val="000E2452"/>
    <w:rsid w:val="000E7E22"/>
    <w:rsid w:val="000F08F1"/>
    <w:rsid w:val="000F20D4"/>
    <w:rsid w:val="000F35A7"/>
    <w:rsid w:val="000F4700"/>
    <w:rsid w:val="001016FD"/>
    <w:rsid w:val="001029BC"/>
    <w:rsid w:val="0010306A"/>
    <w:rsid w:val="0010554A"/>
    <w:rsid w:val="00106BA1"/>
    <w:rsid w:val="00106CE7"/>
    <w:rsid w:val="001071CC"/>
    <w:rsid w:val="0011681D"/>
    <w:rsid w:val="00121304"/>
    <w:rsid w:val="00121FE4"/>
    <w:rsid w:val="001236FF"/>
    <w:rsid w:val="00123E84"/>
    <w:rsid w:val="00123F4D"/>
    <w:rsid w:val="00124816"/>
    <w:rsid w:val="00132449"/>
    <w:rsid w:val="0013498A"/>
    <w:rsid w:val="00134F58"/>
    <w:rsid w:val="0013604F"/>
    <w:rsid w:val="001411E8"/>
    <w:rsid w:val="001451E0"/>
    <w:rsid w:val="00145B16"/>
    <w:rsid w:val="00146169"/>
    <w:rsid w:val="0014697C"/>
    <w:rsid w:val="00147C0A"/>
    <w:rsid w:val="001507C1"/>
    <w:rsid w:val="00151225"/>
    <w:rsid w:val="001512AE"/>
    <w:rsid w:val="00152A89"/>
    <w:rsid w:val="00152B8A"/>
    <w:rsid w:val="0015304B"/>
    <w:rsid w:val="00153209"/>
    <w:rsid w:val="00155D5D"/>
    <w:rsid w:val="0016103C"/>
    <w:rsid w:val="00161591"/>
    <w:rsid w:val="00163444"/>
    <w:rsid w:val="0016371C"/>
    <w:rsid w:val="0016381F"/>
    <w:rsid w:val="00164CDA"/>
    <w:rsid w:val="001671F0"/>
    <w:rsid w:val="001674BA"/>
    <w:rsid w:val="00170346"/>
    <w:rsid w:val="001704AA"/>
    <w:rsid w:val="001704E9"/>
    <w:rsid w:val="00170E8B"/>
    <w:rsid w:val="00172D34"/>
    <w:rsid w:val="0017367C"/>
    <w:rsid w:val="00173DB2"/>
    <w:rsid w:val="001747AB"/>
    <w:rsid w:val="001757D7"/>
    <w:rsid w:val="00175F75"/>
    <w:rsid w:val="001761D1"/>
    <w:rsid w:val="00180DF7"/>
    <w:rsid w:val="00183285"/>
    <w:rsid w:val="001901B3"/>
    <w:rsid w:val="001926F6"/>
    <w:rsid w:val="00193525"/>
    <w:rsid w:val="00194CAE"/>
    <w:rsid w:val="00196180"/>
    <w:rsid w:val="00196610"/>
    <w:rsid w:val="001972DF"/>
    <w:rsid w:val="001974FC"/>
    <w:rsid w:val="001A081C"/>
    <w:rsid w:val="001A2890"/>
    <w:rsid w:val="001A2F7E"/>
    <w:rsid w:val="001A3B22"/>
    <w:rsid w:val="001A493A"/>
    <w:rsid w:val="001B04E6"/>
    <w:rsid w:val="001B1051"/>
    <w:rsid w:val="001B1E8A"/>
    <w:rsid w:val="001B3DD7"/>
    <w:rsid w:val="001B46BD"/>
    <w:rsid w:val="001B52F5"/>
    <w:rsid w:val="001B60B3"/>
    <w:rsid w:val="001B7B85"/>
    <w:rsid w:val="001C332F"/>
    <w:rsid w:val="001C5192"/>
    <w:rsid w:val="001C5EDD"/>
    <w:rsid w:val="001C664D"/>
    <w:rsid w:val="001C6810"/>
    <w:rsid w:val="001D0B27"/>
    <w:rsid w:val="001D38C9"/>
    <w:rsid w:val="001D3C94"/>
    <w:rsid w:val="001D40CA"/>
    <w:rsid w:val="001D49DA"/>
    <w:rsid w:val="001D4C33"/>
    <w:rsid w:val="001D588E"/>
    <w:rsid w:val="001E0998"/>
    <w:rsid w:val="001E1A45"/>
    <w:rsid w:val="001E2B2C"/>
    <w:rsid w:val="001E34C4"/>
    <w:rsid w:val="001E35D5"/>
    <w:rsid w:val="001E40C4"/>
    <w:rsid w:val="001E4B05"/>
    <w:rsid w:val="001E5702"/>
    <w:rsid w:val="001E5D9C"/>
    <w:rsid w:val="001E68AF"/>
    <w:rsid w:val="001F3367"/>
    <w:rsid w:val="001F6870"/>
    <w:rsid w:val="001F72B1"/>
    <w:rsid w:val="00200123"/>
    <w:rsid w:val="00204E57"/>
    <w:rsid w:val="00206963"/>
    <w:rsid w:val="00206B23"/>
    <w:rsid w:val="00211137"/>
    <w:rsid w:val="00212A85"/>
    <w:rsid w:val="00213294"/>
    <w:rsid w:val="00214202"/>
    <w:rsid w:val="00214319"/>
    <w:rsid w:val="00214C67"/>
    <w:rsid w:val="00214E40"/>
    <w:rsid w:val="00217DB1"/>
    <w:rsid w:val="00217DCE"/>
    <w:rsid w:val="00220497"/>
    <w:rsid w:val="00221989"/>
    <w:rsid w:val="002258E4"/>
    <w:rsid w:val="0023158B"/>
    <w:rsid w:val="00231D80"/>
    <w:rsid w:val="00231FDD"/>
    <w:rsid w:val="00233434"/>
    <w:rsid w:val="00233657"/>
    <w:rsid w:val="00236C83"/>
    <w:rsid w:val="00237302"/>
    <w:rsid w:val="00237B25"/>
    <w:rsid w:val="00237FFA"/>
    <w:rsid w:val="0024020B"/>
    <w:rsid w:val="002429A6"/>
    <w:rsid w:val="00244782"/>
    <w:rsid w:val="00244B02"/>
    <w:rsid w:val="002506D6"/>
    <w:rsid w:val="0025131B"/>
    <w:rsid w:val="00252CCD"/>
    <w:rsid w:val="002538D1"/>
    <w:rsid w:val="0025528A"/>
    <w:rsid w:val="00261312"/>
    <w:rsid w:val="002631FC"/>
    <w:rsid w:val="002637BC"/>
    <w:rsid w:val="0027310E"/>
    <w:rsid w:val="00274D9E"/>
    <w:rsid w:val="002754F3"/>
    <w:rsid w:val="002776BE"/>
    <w:rsid w:val="00281F72"/>
    <w:rsid w:val="00282584"/>
    <w:rsid w:val="002825D3"/>
    <w:rsid w:val="00282938"/>
    <w:rsid w:val="0028751A"/>
    <w:rsid w:val="0029467C"/>
    <w:rsid w:val="00294685"/>
    <w:rsid w:val="00296777"/>
    <w:rsid w:val="002A0B78"/>
    <w:rsid w:val="002A55C7"/>
    <w:rsid w:val="002A5C83"/>
    <w:rsid w:val="002A7A17"/>
    <w:rsid w:val="002B0BB1"/>
    <w:rsid w:val="002B1DF8"/>
    <w:rsid w:val="002B256B"/>
    <w:rsid w:val="002B263D"/>
    <w:rsid w:val="002B26F7"/>
    <w:rsid w:val="002B41C4"/>
    <w:rsid w:val="002B67C4"/>
    <w:rsid w:val="002B79B4"/>
    <w:rsid w:val="002C03F0"/>
    <w:rsid w:val="002C2004"/>
    <w:rsid w:val="002C3738"/>
    <w:rsid w:val="002C4F38"/>
    <w:rsid w:val="002C5017"/>
    <w:rsid w:val="002C5103"/>
    <w:rsid w:val="002C6D22"/>
    <w:rsid w:val="002D05D6"/>
    <w:rsid w:val="002D0E05"/>
    <w:rsid w:val="002D4160"/>
    <w:rsid w:val="002E2CD8"/>
    <w:rsid w:val="002E4F3B"/>
    <w:rsid w:val="002E62D8"/>
    <w:rsid w:val="002E6C42"/>
    <w:rsid w:val="002F1DAC"/>
    <w:rsid w:val="002F2DD3"/>
    <w:rsid w:val="002F4859"/>
    <w:rsid w:val="002F5785"/>
    <w:rsid w:val="002F79B4"/>
    <w:rsid w:val="003015BF"/>
    <w:rsid w:val="00301800"/>
    <w:rsid w:val="00302856"/>
    <w:rsid w:val="00304A55"/>
    <w:rsid w:val="0030533B"/>
    <w:rsid w:val="0030692A"/>
    <w:rsid w:val="003074E7"/>
    <w:rsid w:val="0031129A"/>
    <w:rsid w:val="0031395B"/>
    <w:rsid w:val="0031520D"/>
    <w:rsid w:val="003163E1"/>
    <w:rsid w:val="00317251"/>
    <w:rsid w:val="003178AD"/>
    <w:rsid w:val="00325393"/>
    <w:rsid w:val="00331E19"/>
    <w:rsid w:val="003362CC"/>
    <w:rsid w:val="00336D84"/>
    <w:rsid w:val="00342C8F"/>
    <w:rsid w:val="00343D84"/>
    <w:rsid w:val="00344759"/>
    <w:rsid w:val="00346355"/>
    <w:rsid w:val="003477AB"/>
    <w:rsid w:val="00347C4B"/>
    <w:rsid w:val="00351F03"/>
    <w:rsid w:val="0035257E"/>
    <w:rsid w:val="003540A4"/>
    <w:rsid w:val="00354D1B"/>
    <w:rsid w:val="003560C5"/>
    <w:rsid w:val="0035668E"/>
    <w:rsid w:val="003579D4"/>
    <w:rsid w:val="0036018F"/>
    <w:rsid w:val="00361E45"/>
    <w:rsid w:val="0036330C"/>
    <w:rsid w:val="00365CAD"/>
    <w:rsid w:val="00375906"/>
    <w:rsid w:val="003766EA"/>
    <w:rsid w:val="003774F3"/>
    <w:rsid w:val="00377DBE"/>
    <w:rsid w:val="00387AD2"/>
    <w:rsid w:val="00387D98"/>
    <w:rsid w:val="00391001"/>
    <w:rsid w:val="00396A16"/>
    <w:rsid w:val="003A1A9D"/>
    <w:rsid w:val="003A1E1B"/>
    <w:rsid w:val="003A3D60"/>
    <w:rsid w:val="003A45CC"/>
    <w:rsid w:val="003A4B3B"/>
    <w:rsid w:val="003A5079"/>
    <w:rsid w:val="003A6A44"/>
    <w:rsid w:val="003A72F3"/>
    <w:rsid w:val="003B2F90"/>
    <w:rsid w:val="003B3182"/>
    <w:rsid w:val="003B4FDC"/>
    <w:rsid w:val="003B5B96"/>
    <w:rsid w:val="003B6455"/>
    <w:rsid w:val="003B6AAE"/>
    <w:rsid w:val="003B6D2D"/>
    <w:rsid w:val="003C00D8"/>
    <w:rsid w:val="003C1596"/>
    <w:rsid w:val="003C23EC"/>
    <w:rsid w:val="003C241F"/>
    <w:rsid w:val="003C2D47"/>
    <w:rsid w:val="003C4629"/>
    <w:rsid w:val="003C4C0B"/>
    <w:rsid w:val="003C5E2B"/>
    <w:rsid w:val="003C68E7"/>
    <w:rsid w:val="003D1DD9"/>
    <w:rsid w:val="003D2287"/>
    <w:rsid w:val="003D24C4"/>
    <w:rsid w:val="003D2C0C"/>
    <w:rsid w:val="003D4401"/>
    <w:rsid w:val="003D5211"/>
    <w:rsid w:val="003D5679"/>
    <w:rsid w:val="003E016F"/>
    <w:rsid w:val="003E0DA8"/>
    <w:rsid w:val="003E135D"/>
    <w:rsid w:val="003E2D14"/>
    <w:rsid w:val="003E334F"/>
    <w:rsid w:val="003E3D23"/>
    <w:rsid w:val="003E51A1"/>
    <w:rsid w:val="003E53C9"/>
    <w:rsid w:val="003E5AAE"/>
    <w:rsid w:val="003E609C"/>
    <w:rsid w:val="003E6F9C"/>
    <w:rsid w:val="003F2CE9"/>
    <w:rsid w:val="003F3A3D"/>
    <w:rsid w:val="003F4575"/>
    <w:rsid w:val="004027DB"/>
    <w:rsid w:val="00405912"/>
    <w:rsid w:val="00410036"/>
    <w:rsid w:val="00411D24"/>
    <w:rsid w:val="00411F1F"/>
    <w:rsid w:val="004135F6"/>
    <w:rsid w:val="00414FC9"/>
    <w:rsid w:val="00417E73"/>
    <w:rsid w:val="00425039"/>
    <w:rsid w:val="004251F5"/>
    <w:rsid w:val="00425937"/>
    <w:rsid w:val="00427651"/>
    <w:rsid w:val="004309A2"/>
    <w:rsid w:val="004315AD"/>
    <w:rsid w:val="004361B6"/>
    <w:rsid w:val="00436C53"/>
    <w:rsid w:val="00442701"/>
    <w:rsid w:val="004440A2"/>
    <w:rsid w:val="00444811"/>
    <w:rsid w:val="004454B7"/>
    <w:rsid w:val="00450E11"/>
    <w:rsid w:val="0045193A"/>
    <w:rsid w:val="00453926"/>
    <w:rsid w:val="00454B04"/>
    <w:rsid w:val="004554AF"/>
    <w:rsid w:val="00456299"/>
    <w:rsid w:val="004577E4"/>
    <w:rsid w:val="004578BF"/>
    <w:rsid w:val="00457C11"/>
    <w:rsid w:val="00457DFD"/>
    <w:rsid w:val="004609FA"/>
    <w:rsid w:val="00461439"/>
    <w:rsid w:val="00465B4D"/>
    <w:rsid w:val="0047057B"/>
    <w:rsid w:val="004718EF"/>
    <w:rsid w:val="00471C9B"/>
    <w:rsid w:val="00475860"/>
    <w:rsid w:val="00475CA3"/>
    <w:rsid w:val="00480CB0"/>
    <w:rsid w:val="00481CCE"/>
    <w:rsid w:val="00482066"/>
    <w:rsid w:val="00482A4B"/>
    <w:rsid w:val="00482B16"/>
    <w:rsid w:val="004841C5"/>
    <w:rsid w:val="00484FBC"/>
    <w:rsid w:val="00485CCF"/>
    <w:rsid w:val="004861D1"/>
    <w:rsid w:val="00486CCE"/>
    <w:rsid w:val="0048769A"/>
    <w:rsid w:val="00487ECA"/>
    <w:rsid w:val="0049168D"/>
    <w:rsid w:val="004918BE"/>
    <w:rsid w:val="0049239B"/>
    <w:rsid w:val="00492BE3"/>
    <w:rsid w:val="00493CF3"/>
    <w:rsid w:val="00495FD5"/>
    <w:rsid w:val="004960B5"/>
    <w:rsid w:val="00496584"/>
    <w:rsid w:val="004978FE"/>
    <w:rsid w:val="004A4CC0"/>
    <w:rsid w:val="004A629B"/>
    <w:rsid w:val="004A6BF2"/>
    <w:rsid w:val="004A7455"/>
    <w:rsid w:val="004B1726"/>
    <w:rsid w:val="004B17A1"/>
    <w:rsid w:val="004B20BA"/>
    <w:rsid w:val="004B54C9"/>
    <w:rsid w:val="004B5D4E"/>
    <w:rsid w:val="004B6A4C"/>
    <w:rsid w:val="004B77F1"/>
    <w:rsid w:val="004B7831"/>
    <w:rsid w:val="004C4496"/>
    <w:rsid w:val="004C6B42"/>
    <w:rsid w:val="004C768D"/>
    <w:rsid w:val="004D1019"/>
    <w:rsid w:val="004D17AE"/>
    <w:rsid w:val="004D2F9C"/>
    <w:rsid w:val="004D5E52"/>
    <w:rsid w:val="004D5FDB"/>
    <w:rsid w:val="004D613C"/>
    <w:rsid w:val="004E20F3"/>
    <w:rsid w:val="004E3769"/>
    <w:rsid w:val="004E4572"/>
    <w:rsid w:val="004E49AF"/>
    <w:rsid w:val="004F16C2"/>
    <w:rsid w:val="004F5E59"/>
    <w:rsid w:val="004F724F"/>
    <w:rsid w:val="0050035E"/>
    <w:rsid w:val="0050339C"/>
    <w:rsid w:val="00504E52"/>
    <w:rsid w:val="00515C8F"/>
    <w:rsid w:val="005160A7"/>
    <w:rsid w:val="0052069E"/>
    <w:rsid w:val="0052299D"/>
    <w:rsid w:val="005231B6"/>
    <w:rsid w:val="00523850"/>
    <w:rsid w:val="00523C7C"/>
    <w:rsid w:val="0052451C"/>
    <w:rsid w:val="00525AE8"/>
    <w:rsid w:val="00526789"/>
    <w:rsid w:val="005272A2"/>
    <w:rsid w:val="005323F5"/>
    <w:rsid w:val="00535905"/>
    <w:rsid w:val="00535A90"/>
    <w:rsid w:val="00536533"/>
    <w:rsid w:val="0054087A"/>
    <w:rsid w:val="005410C8"/>
    <w:rsid w:val="00541EC1"/>
    <w:rsid w:val="00542519"/>
    <w:rsid w:val="00545C76"/>
    <w:rsid w:val="00547173"/>
    <w:rsid w:val="005478D1"/>
    <w:rsid w:val="00553010"/>
    <w:rsid w:val="00554337"/>
    <w:rsid w:val="00557181"/>
    <w:rsid w:val="00557A6F"/>
    <w:rsid w:val="0056007E"/>
    <w:rsid w:val="005606A0"/>
    <w:rsid w:val="0056164E"/>
    <w:rsid w:val="005617A6"/>
    <w:rsid w:val="005631EE"/>
    <w:rsid w:val="00565D81"/>
    <w:rsid w:val="005674D4"/>
    <w:rsid w:val="00567E22"/>
    <w:rsid w:val="0057009C"/>
    <w:rsid w:val="00571466"/>
    <w:rsid w:val="005714B1"/>
    <w:rsid w:val="005722AB"/>
    <w:rsid w:val="00572C00"/>
    <w:rsid w:val="00572E98"/>
    <w:rsid w:val="005740BF"/>
    <w:rsid w:val="00574C69"/>
    <w:rsid w:val="0057524A"/>
    <w:rsid w:val="00577C11"/>
    <w:rsid w:val="00580210"/>
    <w:rsid w:val="005806A3"/>
    <w:rsid w:val="0058124E"/>
    <w:rsid w:val="005826C3"/>
    <w:rsid w:val="005845F4"/>
    <w:rsid w:val="005858C9"/>
    <w:rsid w:val="005863BC"/>
    <w:rsid w:val="005872A8"/>
    <w:rsid w:val="0059358C"/>
    <w:rsid w:val="00594780"/>
    <w:rsid w:val="00596FA6"/>
    <w:rsid w:val="00597C39"/>
    <w:rsid w:val="005A01ED"/>
    <w:rsid w:val="005A0499"/>
    <w:rsid w:val="005A393C"/>
    <w:rsid w:val="005A3EC8"/>
    <w:rsid w:val="005A5778"/>
    <w:rsid w:val="005A6F35"/>
    <w:rsid w:val="005A7614"/>
    <w:rsid w:val="005A79FF"/>
    <w:rsid w:val="005A7C03"/>
    <w:rsid w:val="005B26CC"/>
    <w:rsid w:val="005B4595"/>
    <w:rsid w:val="005B7812"/>
    <w:rsid w:val="005C4B3D"/>
    <w:rsid w:val="005C5E36"/>
    <w:rsid w:val="005C7A1E"/>
    <w:rsid w:val="005D37B0"/>
    <w:rsid w:val="005D406E"/>
    <w:rsid w:val="005D506B"/>
    <w:rsid w:val="005D5CD5"/>
    <w:rsid w:val="005D5E26"/>
    <w:rsid w:val="005D69AC"/>
    <w:rsid w:val="005D7BCA"/>
    <w:rsid w:val="005E1A0F"/>
    <w:rsid w:val="005E29DF"/>
    <w:rsid w:val="005E4089"/>
    <w:rsid w:val="005E42AB"/>
    <w:rsid w:val="005E475E"/>
    <w:rsid w:val="005F241C"/>
    <w:rsid w:val="005F2703"/>
    <w:rsid w:val="005F2B40"/>
    <w:rsid w:val="005F31E2"/>
    <w:rsid w:val="005F5BB5"/>
    <w:rsid w:val="00600FFE"/>
    <w:rsid w:val="00603867"/>
    <w:rsid w:val="006039EA"/>
    <w:rsid w:val="006057EE"/>
    <w:rsid w:val="006060A0"/>
    <w:rsid w:val="0061363F"/>
    <w:rsid w:val="006171FE"/>
    <w:rsid w:val="006201DD"/>
    <w:rsid w:val="00623B10"/>
    <w:rsid w:val="00624962"/>
    <w:rsid w:val="0062568F"/>
    <w:rsid w:val="00625756"/>
    <w:rsid w:val="00625C47"/>
    <w:rsid w:val="006262DB"/>
    <w:rsid w:val="006268C9"/>
    <w:rsid w:val="0062772F"/>
    <w:rsid w:val="006277EE"/>
    <w:rsid w:val="00627CE1"/>
    <w:rsid w:val="00631586"/>
    <w:rsid w:val="00632FF0"/>
    <w:rsid w:val="006338D3"/>
    <w:rsid w:val="00635ED3"/>
    <w:rsid w:val="00636ACD"/>
    <w:rsid w:val="006400D9"/>
    <w:rsid w:val="00640C2E"/>
    <w:rsid w:val="00641A4F"/>
    <w:rsid w:val="006427A4"/>
    <w:rsid w:val="00643176"/>
    <w:rsid w:val="006511BB"/>
    <w:rsid w:val="00653CBD"/>
    <w:rsid w:val="00654686"/>
    <w:rsid w:val="00655C39"/>
    <w:rsid w:val="00657A62"/>
    <w:rsid w:val="00657F7F"/>
    <w:rsid w:val="0066235A"/>
    <w:rsid w:val="006643D5"/>
    <w:rsid w:val="00665AAF"/>
    <w:rsid w:val="0066637D"/>
    <w:rsid w:val="00666DD5"/>
    <w:rsid w:val="00671C57"/>
    <w:rsid w:val="00673A7A"/>
    <w:rsid w:val="006752BA"/>
    <w:rsid w:val="0067575D"/>
    <w:rsid w:val="00676A74"/>
    <w:rsid w:val="00680AD5"/>
    <w:rsid w:val="00681239"/>
    <w:rsid w:val="00684BCF"/>
    <w:rsid w:val="00684DA6"/>
    <w:rsid w:val="006858C5"/>
    <w:rsid w:val="00687EA7"/>
    <w:rsid w:val="00691F41"/>
    <w:rsid w:val="00692BB4"/>
    <w:rsid w:val="00693AB2"/>
    <w:rsid w:val="00695904"/>
    <w:rsid w:val="00696C79"/>
    <w:rsid w:val="006A1420"/>
    <w:rsid w:val="006A1B11"/>
    <w:rsid w:val="006A2709"/>
    <w:rsid w:val="006A3FF9"/>
    <w:rsid w:val="006A5C90"/>
    <w:rsid w:val="006A7E63"/>
    <w:rsid w:val="006B067F"/>
    <w:rsid w:val="006B06C7"/>
    <w:rsid w:val="006B1589"/>
    <w:rsid w:val="006B17D4"/>
    <w:rsid w:val="006B3956"/>
    <w:rsid w:val="006B3E97"/>
    <w:rsid w:val="006C055E"/>
    <w:rsid w:val="006C1A2F"/>
    <w:rsid w:val="006C21C5"/>
    <w:rsid w:val="006C308D"/>
    <w:rsid w:val="006C457E"/>
    <w:rsid w:val="006C46E2"/>
    <w:rsid w:val="006C4C76"/>
    <w:rsid w:val="006C5226"/>
    <w:rsid w:val="006C5C83"/>
    <w:rsid w:val="006C5E69"/>
    <w:rsid w:val="006C69BE"/>
    <w:rsid w:val="006D282C"/>
    <w:rsid w:val="006D3665"/>
    <w:rsid w:val="006D37CA"/>
    <w:rsid w:val="006D4150"/>
    <w:rsid w:val="006D4B02"/>
    <w:rsid w:val="006D5931"/>
    <w:rsid w:val="006D5D8A"/>
    <w:rsid w:val="006E12C8"/>
    <w:rsid w:val="006E1E00"/>
    <w:rsid w:val="006E2CD5"/>
    <w:rsid w:val="006E4499"/>
    <w:rsid w:val="006E49FC"/>
    <w:rsid w:val="006E70C5"/>
    <w:rsid w:val="006F10A9"/>
    <w:rsid w:val="006F1225"/>
    <w:rsid w:val="006F1AAF"/>
    <w:rsid w:val="006F23FB"/>
    <w:rsid w:val="006F2DBD"/>
    <w:rsid w:val="006F322F"/>
    <w:rsid w:val="006F473D"/>
    <w:rsid w:val="006F5D6C"/>
    <w:rsid w:val="006F7A11"/>
    <w:rsid w:val="0070013F"/>
    <w:rsid w:val="00700C97"/>
    <w:rsid w:val="00700F40"/>
    <w:rsid w:val="00702E78"/>
    <w:rsid w:val="00703993"/>
    <w:rsid w:val="00706DAB"/>
    <w:rsid w:val="00710538"/>
    <w:rsid w:val="007152D6"/>
    <w:rsid w:val="00717BD9"/>
    <w:rsid w:val="00722713"/>
    <w:rsid w:val="0072361D"/>
    <w:rsid w:val="00724346"/>
    <w:rsid w:val="00724FB5"/>
    <w:rsid w:val="00730BA4"/>
    <w:rsid w:val="00740053"/>
    <w:rsid w:val="00740FC2"/>
    <w:rsid w:val="00741463"/>
    <w:rsid w:val="0074205F"/>
    <w:rsid w:val="0074373D"/>
    <w:rsid w:val="00746A32"/>
    <w:rsid w:val="00750FCF"/>
    <w:rsid w:val="00751100"/>
    <w:rsid w:val="007556A9"/>
    <w:rsid w:val="00756946"/>
    <w:rsid w:val="00761461"/>
    <w:rsid w:val="0076271E"/>
    <w:rsid w:val="007628B9"/>
    <w:rsid w:val="00762D5F"/>
    <w:rsid w:val="00762FFC"/>
    <w:rsid w:val="0076321C"/>
    <w:rsid w:val="00763662"/>
    <w:rsid w:val="00763940"/>
    <w:rsid w:val="007665B2"/>
    <w:rsid w:val="007666D2"/>
    <w:rsid w:val="0076709E"/>
    <w:rsid w:val="0076723E"/>
    <w:rsid w:val="00770E0C"/>
    <w:rsid w:val="007748B9"/>
    <w:rsid w:val="0077666A"/>
    <w:rsid w:val="00776E47"/>
    <w:rsid w:val="0077790C"/>
    <w:rsid w:val="00783046"/>
    <w:rsid w:val="007843ED"/>
    <w:rsid w:val="00784B85"/>
    <w:rsid w:val="0078594A"/>
    <w:rsid w:val="00785BC9"/>
    <w:rsid w:val="00786E4C"/>
    <w:rsid w:val="00786E73"/>
    <w:rsid w:val="00790FFA"/>
    <w:rsid w:val="007A1880"/>
    <w:rsid w:val="007A1A7E"/>
    <w:rsid w:val="007A3355"/>
    <w:rsid w:val="007A386F"/>
    <w:rsid w:val="007A3D07"/>
    <w:rsid w:val="007A734B"/>
    <w:rsid w:val="007A7C09"/>
    <w:rsid w:val="007B04A8"/>
    <w:rsid w:val="007B11D3"/>
    <w:rsid w:val="007B1B63"/>
    <w:rsid w:val="007B49D2"/>
    <w:rsid w:val="007B75A9"/>
    <w:rsid w:val="007C05C9"/>
    <w:rsid w:val="007C433C"/>
    <w:rsid w:val="007C516F"/>
    <w:rsid w:val="007C58A7"/>
    <w:rsid w:val="007C780E"/>
    <w:rsid w:val="007D1898"/>
    <w:rsid w:val="007D6112"/>
    <w:rsid w:val="007E030F"/>
    <w:rsid w:val="007E1CC7"/>
    <w:rsid w:val="007E47B4"/>
    <w:rsid w:val="007E4EF7"/>
    <w:rsid w:val="007E6DC1"/>
    <w:rsid w:val="007F17B9"/>
    <w:rsid w:val="007F192B"/>
    <w:rsid w:val="007F604F"/>
    <w:rsid w:val="007F672F"/>
    <w:rsid w:val="00801C93"/>
    <w:rsid w:val="008043AD"/>
    <w:rsid w:val="00817120"/>
    <w:rsid w:val="00817440"/>
    <w:rsid w:val="00817D84"/>
    <w:rsid w:val="00821D71"/>
    <w:rsid w:val="008224E9"/>
    <w:rsid w:val="0082429D"/>
    <w:rsid w:val="00827C6F"/>
    <w:rsid w:val="008306B0"/>
    <w:rsid w:val="008307F5"/>
    <w:rsid w:val="008309A7"/>
    <w:rsid w:val="00837CC4"/>
    <w:rsid w:val="00841289"/>
    <w:rsid w:val="00841678"/>
    <w:rsid w:val="008433AF"/>
    <w:rsid w:val="00844DF8"/>
    <w:rsid w:val="0085001F"/>
    <w:rsid w:val="00850759"/>
    <w:rsid w:val="00850D01"/>
    <w:rsid w:val="008519EB"/>
    <w:rsid w:val="00852233"/>
    <w:rsid w:val="008548A3"/>
    <w:rsid w:val="008555D3"/>
    <w:rsid w:val="0085560E"/>
    <w:rsid w:val="00856E51"/>
    <w:rsid w:val="00857A29"/>
    <w:rsid w:val="008622FD"/>
    <w:rsid w:val="00866831"/>
    <w:rsid w:val="008673B9"/>
    <w:rsid w:val="00873C36"/>
    <w:rsid w:val="00874208"/>
    <w:rsid w:val="0087649B"/>
    <w:rsid w:val="00877076"/>
    <w:rsid w:val="00877BDF"/>
    <w:rsid w:val="00880019"/>
    <w:rsid w:val="0088148F"/>
    <w:rsid w:val="00881C5F"/>
    <w:rsid w:val="0088318C"/>
    <w:rsid w:val="0088397F"/>
    <w:rsid w:val="008853E3"/>
    <w:rsid w:val="0088571B"/>
    <w:rsid w:val="00885BC0"/>
    <w:rsid w:val="0089041D"/>
    <w:rsid w:val="008A16E6"/>
    <w:rsid w:val="008A27C1"/>
    <w:rsid w:val="008A38E8"/>
    <w:rsid w:val="008A5E34"/>
    <w:rsid w:val="008B249E"/>
    <w:rsid w:val="008B4836"/>
    <w:rsid w:val="008B48D5"/>
    <w:rsid w:val="008B5C2A"/>
    <w:rsid w:val="008C0C95"/>
    <w:rsid w:val="008C6793"/>
    <w:rsid w:val="008D008A"/>
    <w:rsid w:val="008D08EC"/>
    <w:rsid w:val="008D09FE"/>
    <w:rsid w:val="008D13CA"/>
    <w:rsid w:val="008D1CDA"/>
    <w:rsid w:val="008D23A9"/>
    <w:rsid w:val="008D3D02"/>
    <w:rsid w:val="008D755A"/>
    <w:rsid w:val="008E05FF"/>
    <w:rsid w:val="008E3751"/>
    <w:rsid w:val="008E3E04"/>
    <w:rsid w:val="008E45C3"/>
    <w:rsid w:val="008E6887"/>
    <w:rsid w:val="008F16F1"/>
    <w:rsid w:val="008F17CD"/>
    <w:rsid w:val="008F2729"/>
    <w:rsid w:val="008F2A59"/>
    <w:rsid w:val="008F46A5"/>
    <w:rsid w:val="008F76E8"/>
    <w:rsid w:val="00900425"/>
    <w:rsid w:val="0090084C"/>
    <w:rsid w:val="0090213F"/>
    <w:rsid w:val="009032F8"/>
    <w:rsid w:val="00903BDD"/>
    <w:rsid w:val="00904171"/>
    <w:rsid w:val="009112EE"/>
    <w:rsid w:val="00911791"/>
    <w:rsid w:val="00911D1A"/>
    <w:rsid w:val="00912B14"/>
    <w:rsid w:val="00913990"/>
    <w:rsid w:val="00915B91"/>
    <w:rsid w:val="00916E3D"/>
    <w:rsid w:val="0092046C"/>
    <w:rsid w:val="00921DB6"/>
    <w:rsid w:val="00922E83"/>
    <w:rsid w:val="00925EC1"/>
    <w:rsid w:val="0092658B"/>
    <w:rsid w:val="00927469"/>
    <w:rsid w:val="0093025D"/>
    <w:rsid w:val="009319D0"/>
    <w:rsid w:val="00936BCC"/>
    <w:rsid w:val="0093779B"/>
    <w:rsid w:val="00940DE0"/>
    <w:rsid w:val="00940E7D"/>
    <w:rsid w:val="00944D4A"/>
    <w:rsid w:val="00945FE2"/>
    <w:rsid w:val="00946361"/>
    <w:rsid w:val="00946524"/>
    <w:rsid w:val="00947A2E"/>
    <w:rsid w:val="00950F21"/>
    <w:rsid w:val="00951C3C"/>
    <w:rsid w:val="009529F6"/>
    <w:rsid w:val="00954FB6"/>
    <w:rsid w:val="00956E40"/>
    <w:rsid w:val="00957D8E"/>
    <w:rsid w:val="0096081C"/>
    <w:rsid w:val="00962D52"/>
    <w:rsid w:val="009631D7"/>
    <w:rsid w:val="00964D19"/>
    <w:rsid w:val="00965927"/>
    <w:rsid w:val="00966809"/>
    <w:rsid w:val="009703EF"/>
    <w:rsid w:val="00970E66"/>
    <w:rsid w:val="009755F5"/>
    <w:rsid w:val="00976A8B"/>
    <w:rsid w:val="00976E38"/>
    <w:rsid w:val="00981397"/>
    <w:rsid w:val="00981781"/>
    <w:rsid w:val="00982304"/>
    <w:rsid w:val="00985317"/>
    <w:rsid w:val="00985D5A"/>
    <w:rsid w:val="00985E92"/>
    <w:rsid w:val="00987386"/>
    <w:rsid w:val="0099129F"/>
    <w:rsid w:val="00991642"/>
    <w:rsid w:val="009917BB"/>
    <w:rsid w:val="0099292F"/>
    <w:rsid w:val="009948DF"/>
    <w:rsid w:val="009A261F"/>
    <w:rsid w:val="009A4F0A"/>
    <w:rsid w:val="009A786A"/>
    <w:rsid w:val="009A7E94"/>
    <w:rsid w:val="009B012F"/>
    <w:rsid w:val="009B1ADD"/>
    <w:rsid w:val="009B20D7"/>
    <w:rsid w:val="009B33DB"/>
    <w:rsid w:val="009B39D9"/>
    <w:rsid w:val="009B655B"/>
    <w:rsid w:val="009C2D21"/>
    <w:rsid w:val="009C5045"/>
    <w:rsid w:val="009C5B75"/>
    <w:rsid w:val="009D3C8E"/>
    <w:rsid w:val="009E0A34"/>
    <w:rsid w:val="009E2636"/>
    <w:rsid w:val="009E5302"/>
    <w:rsid w:val="009E6E26"/>
    <w:rsid w:val="009E75C2"/>
    <w:rsid w:val="009F0A5D"/>
    <w:rsid w:val="009F0D50"/>
    <w:rsid w:val="009F33AE"/>
    <w:rsid w:val="009F3B75"/>
    <w:rsid w:val="009F5438"/>
    <w:rsid w:val="00A00EFF"/>
    <w:rsid w:val="00A034FF"/>
    <w:rsid w:val="00A054F2"/>
    <w:rsid w:val="00A0624E"/>
    <w:rsid w:val="00A06296"/>
    <w:rsid w:val="00A072F8"/>
    <w:rsid w:val="00A1068E"/>
    <w:rsid w:val="00A10CB8"/>
    <w:rsid w:val="00A13DB3"/>
    <w:rsid w:val="00A147D1"/>
    <w:rsid w:val="00A16892"/>
    <w:rsid w:val="00A24750"/>
    <w:rsid w:val="00A2684A"/>
    <w:rsid w:val="00A26D78"/>
    <w:rsid w:val="00A309FD"/>
    <w:rsid w:val="00A32A4B"/>
    <w:rsid w:val="00A340FA"/>
    <w:rsid w:val="00A367E5"/>
    <w:rsid w:val="00A37F36"/>
    <w:rsid w:val="00A41087"/>
    <w:rsid w:val="00A4326E"/>
    <w:rsid w:val="00A43AA1"/>
    <w:rsid w:val="00A43FDF"/>
    <w:rsid w:val="00A456B9"/>
    <w:rsid w:val="00A5136F"/>
    <w:rsid w:val="00A52214"/>
    <w:rsid w:val="00A52EE2"/>
    <w:rsid w:val="00A532A3"/>
    <w:rsid w:val="00A56819"/>
    <w:rsid w:val="00A571E7"/>
    <w:rsid w:val="00A60A18"/>
    <w:rsid w:val="00A61258"/>
    <w:rsid w:val="00A619B2"/>
    <w:rsid w:val="00A61C46"/>
    <w:rsid w:val="00A626A5"/>
    <w:rsid w:val="00A62E07"/>
    <w:rsid w:val="00A63FDF"/>
    <w:rsid w:val="00A66875"/>
    <w:rsid w:val="00A6702A"/>
    <w:rsid w:val="00A6772B"/>
    <w:rsid w:val="00A701E7"/>
    <w:rsid w:val="00A712F4"/>
    <w:rsid w:val="00A73796"/>
    <w:rsid w:val="00A738BD"/>
    <w:rsid w:val="00A75B63"/>
    <w:rsid w:val="00A7738F"/>
    <w:rsid w:val="00A77F62"/>
    <w:rsid w:val="00A80104"/>
    <w:rsid w:val="00A8031B"/>
    <w:rsid w:val="00A82A8E"/>
    <w:rsid w:val="00A82EBA"/>
    <w:rsid w:val="00A83971"/>
    <w:rsid w:val="00A854ED"/>
    <w:rsid w:val="00A86DDB"/>
    <w:rsid w:val="00A91285"/>
    <w:rsid w:val="00A91870"/>
    <w:rsid w:val="00A923B8"/>
    <w:rsid w:val="00A9298A"/>
    <w:rsid w:val="00A941EF"/>
    <w:rsid w:val="00A97D55"/>
    <w:rsid w:val="00AA078C"/>
    <w:rsid w:val="00AA1382"/>
    <w:rsid w:val="00AA3B5F"/>
    <w:rsid w:val="00AA40EE"/>
    <w:rsid w:val="00AA46C1"/>
    <w:rsid w:val="00AA67B5"/>
    <w:rsid w:val="00AA696B"/>
    <w:rsid w:val="00AB0B3E"/>
    <w:rsid w:val="00AB11AE"/>
    <w:rsid w:val="00AB3ED1"/>
    <w:rsid w:val="00AB4B2B"/>
    <w:rsid w:val="00AB6208"/>
    <w:rsid w:val="00AC002B"/>
    <w:rsid w:val="00AC266F"/>
    <w:rsid w:val="00AC2D88"/>
    <w:rsid w:val="00AC3460"/>
    <w:rsid w:val="00AC51BA"/>
    <w:rsid w:val="00AC77AA"/>
    <w:rsid w:val="00AC7E83"/>
    <w:rsid w:val="00AD21BA"/>
    <w:rsid w:val="00AD2ADC"/>
    <w:rsid w:val="00AD3BDB"/>
    <w:rsid w:val="00AD5120"/>
    <w:rsid w:val="00AD6C94"/>
    <w:rsid w:val="00AD75F2"/>
    <w:rsid w:val="00AE205C"/>
    <w:rsid w:val="00AE4907"/>
    <w:rsid w:val="00AE4C3F"/>
    <w:rsid w:val="00AE5CFB"/>
    <w:rsid w:val="00AE7BA4"/>
    <w:rsid w:val="00AE7D98"/>
    <w:rsid w:val="00AE7DFF"/>
    <w:rsid w:val="00AF0F8C"/>
    <w:rsid w:val="00AF1803"/>
    <w:rsid w:val="00AF2A21"/>
    <w:rsid w:val="00AF4F36"/>
    <w:rsid w:val="00AF7E7B"/>
    <w:rsid w:val="00B00173"/>
    <w:rsid w:val="00B001FC"/>
    <w:rsid w:val="00B0595D"/>
    <w:rsid w:val="00B06267"/>
    <w:rsid w:val="00B070AF"/>
    <w:rsid w:val="00B10ACE"/>
    <w:rsid w:val="00B10B72"/>
    <w:rsid w:val="00B137EC"/>
    <w:rsid w:val="00B13CAE"/>
    <w:rsid w:val="00B17EA3"/>
    <w:rsid w:val="00B20443"/>
    <w:rsid w:val="00B20484"/>
    <w:rsid w:val="00B2109A"/>
    <w:rsid w:val="00B2240A"/>
    <w:rsid w:val="00B2549D"/>
    <w:rsid w:val="00B32AAE"/>
    <w:rsid w:val="00B32FB6"/>
    <w:rsid w:val="00B34C7E"/>
    <w:rsid w:val="00B37034"/>
    <w:rsid w:val="00B40470"/>
    <w:rsid w:val="00B40CCD"/>
    <w:rsid w:val="00B4118C"/>
    <w:rsid w:val="00B41265"/>
    <w:rsid w:val="00B43612"/>
    <w:rsid w:val="00B438EE"/>
    <w:rsid w:val="00B44D65"/>
    <w:rsid w:val="00B45D59"/>
    <w:rsid w:val="00B45D72"/>
    <w:rsid w:val="00B47A77"/>
    <w:rsid w:val="00B516F5"/>
    <w:rsid w:val="00B5287F"/>
    <w:rsid w:val="00B52A98"/>
    <w:rsid w:val="00B5319B"/>
    <w:rsid w:val="00B535B2"/>
    <w:rsid w:val="00B54C50"/>
    <w:rsid w:val="00B56D81"/>
    <w:rsid w:val="00B6272A"/>
    <w:rsid w:val="00B64E59"/>
    <w:rsid w:val="00B67032"/>
    <w:rsid w:val="00B67266"/>
    <w:rsid w:val="00B6762D"/>
    <w:rsid w:val="00B70FD1"/>
    <w:rsid w:val="00B71527"/>
    <w:rsid w:val="00B72507"/>
    <w:rsid w:val="00B77274"/>
    <w:rsid w:val="00B77E07"/>
    <w:rsid w:val="00B809C2"/>
    <w:rsid w:val="00B86067"/>
    <w:rsid w:val="00B86B05"/>
    <w:rsid w:val="00B86C6E"/>
    <w:rsid w:val="00B87168"/>
    <w:rsid w:val="00B9018B"/>
    <w:rsid w:val="00B933AC"/>
    <w:rsid w:val="00B93734"/>
    <w:rsid w:val="00B938EA"/>
    <w:rsid w:val="00B94017"/>
    <w:rsid w:val="00B95214"/>
    <w:rsid w:val="00B97443"/>
    <w:rsid w:val="00BA0D81"/>
    <w:rsid w:val="00BA0FE3"/>
    <w:rsid w:val="00BA1E30"/>
    <w:rsid w:val="00BA2A62"/>
    <w:rsid w:val="00BA5CCA"/>
    <w:rsid w:val="00BB1652"/>
    <w:rsid w:val="00BB5EA2"/>
    <w:rsid w:val="00BB68D1"/>
    <w:rsid w:val="00BB6DE7"/>
    <w:rsid w:val="00BB77D2"/>
    <w:rsid w:val="00BC07C5"/>
    <w:rsid w:val="00BC115E"/>
    <w:rsid w:val="00BC164A"/>
    <w:rsid w:val="00BC2744"/>
    <w:rsid w:val="00BC27A6"/>
    <w:rsid w:val="00BC5B3A"/>
    <w:rsid w:val="00BC64B6"/>
    <w:rsid w:val="00BC6C35"/>
    <w:rsid w:val="00BD0A77"/>
    <w:rsid w:val="00BD0DCD"/>
    <w:rsid w:val="00BD22E8"/>
    <w:rsid w:val="00BD29F5"/>
    <w:rsid w:val="00BD5366"/>
    <w:rsid w:val="00BD56FB"/>
    <w:rsid w:val="00BD5D00"/>
    <w:rsid w:val="00BD5F04"/>
    <w:rsid w:val="00BE0A66"/>
    <w:rsid w:val="00BE1137"/>
    <w:rsid w:val="00BE1BC3"/>
    <w:rsid w:val="00BE6AAD"/>
    <w:rsid w:val="00BE6ED0"/>
    <w:rsid w:val="00BE74E0"/>
    <w:rsid w:val="00BE7684"/>
    <w:rsid w:val="00BF09AD"/>
    <w:rsid w:val="00BF187F"/>
    <w:rsid w:val="00BF1B22"/>
    <w:rsid w:val="00BF378A"/>
    <w:rsid w:val="00BF4D22"/>
    <w:rsid w:val="00BF63EC"/>
    <w:rsid w:val="00BF716C"/>
    <w:rsid w:val="00C03BD4"/>
    <w:rsid w:val="00C07FA0"/>
    <w:rsid w:val="00C10295"/>
    <w:rsid w:val="00C11338"/>
    <w:rsid w:val="00C14819"/>
    <w:rsid w:val="00C14D87"/>
    <w:rsid w:val="00C14E93"/>
    <w:rsid w:val="00C15F60"/>
    <w:rsid w:val="00C164B4"/>
    <w:rsid w:val="00C16ABE"/>
    <w:rsid w:val="00C20525"/>
    <w:rsid w:val="00C24E4F"/>
    <w:rsid w:val="00C25E57"/>
    <w:rsid w:val="00C2690C"/>
    <w:rsid w:val="00C30810"/>
    <w:rsid w:val="00C338BB"/>
    <w:rsid w:val="00C35813"/>
    <w:rsid w:val="00C36E8F"/>
    <w:rsid w:val="00C37BD1"/>
    <w:rsid w:val="00C40375"/>
    <w:rsid w:val="00C438B5"/>
    <w:rsid w:val="00C439B8"/>
    <w:rsid w:val="00C477C4"/>
    <w:rsid w:val="00C47A91"/>
    <w:rsid w:val="00C5084E"/>
    <w:rsid w:val="00C5096D"/>
    <w:rsid w:val="00C518A9"/>
    <w:rsid w:val="00C52FAB"/>
    <w:rsid w:val="00C56FEE"/>
    <w:rsid w:val="00C57B8E"/>
    <w:rsid w:val="00C603DB"/>
    <w:rsid w:val="00C626B7"/>
    <w:rsid w:val="00C62E5E"/>
    <w:rsid w:val="00C648EE"/>
    <w:rsid w:val="00C676F1"/>
    <w:rsid w:val="00C679A0"/>
    <w:rsid w:val="00C70057"/>
    <w:rsid w:val="00C703DC"/>
    <w:rsid w:val="00C70ABE"/>
    <w:rsid w:val="00C716FF"/>
    <w:rsid w:val="00C71A2F"/>
    <w:rsid w:val="00C73B58"/>
    <w:rsid w:val="00C74E5A"/>
    <w:rsid w:val="00C751BE"/>
    <w:rsid w:val="00C81C2F"/>
    <w:rsid w:val="00C82EC4"/>
    <w:rsid w:val="00C8365E"/>
    <w:rsid w:val="00C83755"/>
    <w:rsid w:val="00C87990"/>
    <w:rsid w:val="00C959E1"/>
    <w:rsid w:val="00C96171"/>
    <w:rsid w:val="00CA1FD0"/>
    <w:rsid w:val="00CA3E92"/>
    <w:rsid w:val="00CA5627"/>
    <w:rsid w:val="00CA7743"/>
    <w:rsid w:val="00CB1179"/>
    <w:rsid w:val="00CB14BF"/>
    <w:rsid w:val="00CB5A0F"/>
    <w:rsid w:val="00CC2FCA"/>
    <w:rsid w:val="00CC3184"/>
    <w:rsid w:val="00CC6187"/>
    <w:rsid w:val="00CC70C8"/>
    <w:rsid w:val="00CD0E02"/>
    <w:rsid w:val="00CD102F"/>
    <w:rsid w:val="00CD3615"/>
    <w:rsid w:val="00CD46F3"/>
    <w:rsid w:val="00CE1775"/>
    <w:rsid w:val="00CE200D"/>
    <w:rsid w:val="00CE4481"/>
    <w:rsid w:val="00CE5367"/>
    <w:rsid w:val="00CE575F"/>
    <w:rsid w:val="00CE6382"/>
    <w:rsid w:val="00CE6421"/>
    <w:rsid w:val="00CE6A00"/>
    <w:rsid w:val="00CF17E8"/>
    <w:rsid w:val="00CF287B"/>
    <w:rsid w:val="00CF3547"/>
    <w:rsid w:val="00CF365F"/>
    <w:rsid w:val="00CF3EBB"/>
    <w:rsid w:val="00CF4398"/>
    <w:rsid w:val="00CF55F2"/>
    <w:rsid w:val="00CF69D6"/>
    <w:rsid w:val="00CF73AC"/>
    <w:rsid w:val="00CF7E76"/>
    <w:rsid w:val="00D00129"/>
    <w:rsid w:val="00D00B7A"/>
    <w:rsid w:val="00D00F4B"/>
    <w:rsid w:val="00D01120"/>
    <w:rsid w:val="00D02EDB"/>
    <w:rsid w:val="00D03FC0"/>
    <w:rsid w:val="00D03FE9"/>
    <w:rsid w:val="00D04A60"/>
    <w:rsid w:val="00D05E6E"/>
    <w:rsid w:val="00D07D6A"/>
    <w:rsid w:val="00D1065B"/>
    <w:rsid w:val="00D2038C"/>
    <w:rsid w:val="00D22CAB"/>
    <w:rsid w:val="00D235B5"/>
    <w:rsid w:val="00D23955"/>
    <w:rsid w:val="00D26D1F"/>
    <w:rsid w:val="00D26F6D"/>
    <w:rsid w:val="00D274BC"/>
    <w:rsid w:val="00D30717"/>
    <w:rsid w:val="00D30EC8"/>
    <w:rsid w:val="00D319A1"/>
    <w:rsid w:val="00D33DED"/>
    <w:rsid w:val="00D35246"/>
    <w:rsid w:val="00D37E0C"/>
    <w:rsid w:val="00D42C66"/>
    <w:rsid w:val="00D42D2C"/>
    <w:rsid w:val="00D4379B"/>
    <w:rsid w:val="00D44262"/>
    <w:rsid w:val="00D4627A"/>
    <w:rsid w:val="00D468F7"/>
    <w:rsid w:val="00D5051F"/>
    <w:rsid w:val="00D5097C"/>
    <w:rsid w:val="00D50CDA"/>
    <w:rsid w:val="00D50FDA"/>
    <w:rsid w:val="00D51EDD"/>
    <w:rsid w:val="00D53C63"/>
    <w:rsid w:val="00D541A5"/>
    <w:rsid w:val="00D557C6"/>
    <w:rsid w:val="00D60550"/>
    <w:rsid w:val="00D6463E"/>
    <w:rsid w:val="00D64B37"/>
    <w:rsid w:val="00D659E5"/>
    <w:rsid w:val="00D71072"/>
    <w:rsid w:val="00D72362"/>
    <w:rsid w:val="00D76A8C"/>
    <w:rsid w:val="00D8112E"/>
    <w:rsid w:val="00D8391D"/>
    <w:rsid w:val="00D839E0"/>
    <w:rsid w:val="00D83B4D"/>
    <w:rsid w:val="00D87A3F"/>
    <w:rsid w:val="00D903A3"/>
    <w:rsid w:val="00D91D01"/>
    <w:rsid w:val="00D9372F"/>
    <w:rsid w:val="00D93E34"/>
    <w:rsid w:val="00D957D7"/>
    <w:rsid w:val="00D95B0B"/>
    <w:rsid w:val="00DA2965"/>
    <w:rsid w:val="00DA79CF"/>
    <w:rsid w:val="00DA7A8E"/>
    <w:rsid w:val="00DB1E83"/>
    <w:rsid w:val="00DB1F89"/>
    <w:rsid w:val="00DB2A5E"/>
    <w:rsid w:val="00DB301D"/>
    <w:rsid w:val="00DB3C6B"/>
    <w:rsid w:val="00DB53A3"/>
    <w:rsid w:val="00DB6050"/>
    <w:rsid w:val="00DB6512"/>
    <w:rsid w:val="00DB6831"/>
    <w:rsid w:val="00DB709F"/>
    <w:rsid w:val="00DC1C2F"/>
    <w:rsid w:val="00DC445C"/>
    <w:rsid w:val="00DC452A"/>
    <w:rsid w:val="00DC5B52"/>
    <w:rsid w:val="00DC75A1"/>
    <w:rsid w:val="00DD0579"/>
    <w:rsid w:val="00DD0989"/>
    <w:rsid w:val="00DD0D53"/>
    <w:rsid w:val="00DD416B"/>
    <w:rsid w:val="00DD6771"/>
    <w:rsid w:val="00DD70F4"/>
    <w:rsid w:val="00DE44F7"/>
    <w:rsid w:val="00DE4638"/>
    <w:rsid w:val="00DE54E5"/>
    <w:rsid w:val="00DE687B"/>
    <w:rsid w:val="00DF0564"/>
    <w:rsid w:val="00DF1984"/>
    <w:rsid w:val="00DF330E"/>
    <w:rsid w:val="00DF4FC5"/>
    <w:rsid w:val="00DF50D4"/>
    <w:rsid w:val="00E01B59"/>
    <w:rsid w:val="00E02CD0"/>
    <w:rsid w:val="00E04BDF"/>
    <w:rsid w:val="00E0557F"/>
    <w:rsid w:val="00E11313"/>
    <w:rsid w:val="00E12556"/>
    <w:rsid w:val="00E14513"/>
    <w:rsid w:val="00E1472A"/>
    <w:rsid w:val="00E21F11"/>
    <w:rsid w:val="00E240FA"/>
    <w:rsid w:val="00E315FD"/>
    <w:rsid w:val="00E3272C"/>
    <w:rsid w:val="00E3394C"/>
    <w:rsid w:val="00E34258"/>
    <w:rsid w:val="00E41B0E"/>
    <w:rsid w:val="00E41F0B"/>
    <w:rsid w:val="00E430CD"/>
    <w:rsid w:val="00E43339"/>
    <w:rsid w:val="00E466A4"/>
    <w:rsid w:val="00E46DC3"/>
    <w:rsid w:val="00E4747B"/>
    <w:rsid w:val="00E47A8E"/>
    <w:rsid w:val="00E47D25"/>
    <w:rsid w:val="00E536FC"/>
    <w:rsid w:val="00E55ADE"/>
    <w:rsid w:val="00E572B9"/>
    <w:rsid w:val="00E57E6D"/>
    <w:rsid w:val="00E61AEB"/>
    <w:rsid w:val="00E63AD1"/>
    <w:rsid w:val="00E63F88"/>
    <w:rsid w:val="00E648E9"/>
    <w:rsid w:val="00E64A95"/>
    <w:rsid w:val="00E65737"/>
    <w:rsid w:val="00E65F2B"/>
    <w:rsid w:val="00E663C2"/>
    <w:rsid w:val="00E701CC"/>
    <w:rsid w:val="00E708F1"/>
    <w:rsid w:val="00E710D9"/>
    <w:rsid w:val="00E71C70"/>
    <w:rsid w:val="00E71EDB"/>
    <w:rsid w:val="00E71F95"/>
    <w:rsid w:val="00E73FAC"/>
    <w:rsid w:val="00E74CFB"/>
    <w:rsid w:val="00E753E9"/>
    <w:rsid w:val="00E7557D"/>
    <w:rsid w:val="00E7640C"/>
    <w:rsid w:val="00E80858"/>
    <w:rsid w:val="00E82490"/>
    <w:rsid w:val="00E824F3"/>
    <w:rsid w:val="00E82EEB"/>
    <w:rsid w:val="00E83131"/>
    <w:rsid w:val="00E83DC9"/>
    <w:rsid w:val="00E852EA"/>
    <w:rsid w:val="00E855B7"/>
    <w:rsid w:val="00E87BB0"/>
    <w:rsid w:val="00E90F6D"/>
    <w:rsid w:val="00E9228A"/>
    <w:rsid w:val="00E92E8A"/>
    <w:rsid w:val="00E97B4A"/>
    <w:rsid w:val="00EA30CB"/>
    <w:rsid w:val="00EA532C"/>
    <w:rsid w:val="00EA547E"/>
    <w:rsid w:val="00EA6D9F"/>
    <w:rsid w:val="00EA6FE8"/>
    <w:rsid w:val="00EB1DE2"/>
    <w:rsid w:val="00EB30C9"/>
    <w:rsid w:val="00EB3188"/>
    <w:rsid w:val="00EB3AF4"/>
    <w:rsid w:val="00EB7097"/>
    <w:rsid w:val="00EC16DE"/>
    <w:rsid w:val="00EC43A0"/>
    <w:rsid w:val="00EC4616"/>
    <w:rsid w:val="00EC55A5"/>
    <w:rsid w:val="00EC57B7"/>
    <w:rsid w:val="00EC5A57"/>
    <w:rsid w:val="00EC79A3"/>
    <w:rsid w:val="00ED2214"/>
    <w:rsid w:val="00ED25AD"/>
    <w:rsid w:val="00ED3CDF"/>
    <w:rsid w:val="00ED43B6"/>
    <w:rsid w:val="00ED5AA8"/>
    <w:rsid w:val="00ED7D68"/>
    <w:rsid w:val="00EE25E5"/>
    <w:rsid w:val="00EE264A"/>
    <w:rsid w:val="00EE32BF"/>
    <w:rsid w:val="00EE33D3"/>
    <w:rsid w:val="00EE37E6"/>
    <w:rsid w:val="00EE478B"/>
    <w:rsid w:val="00EE5CBA"/>
    <w:rsid w:val="00EE60D3"/>
    <w:rsid w:val="00EE64D5"/>
    <w:rsid w:val="00EF01BA"/>
    <w:rsid w:val="00EF08A4"/>
    <w:rsid w:val="00EF1FA3"/>
    <w:rsid w:val="00EF4C39"/>
    <w:rsid w:val="00EF4FF5"/>
    <w:rsid w:val="00EF6779"/>
    <w:rsid w:val="00EF6CDA"/>
    <w:rsid w:val="00EF776C"/>
    <w:rsid w:val="00EF7A47"/>
    <w:rsid w:val="00F035D4"/>
    <w:rsid w:val="00F046FA"/>
    <w:rsid w:val="00F062C7"/>
    <w:rsid w:val="00F06F26"/>
    <w:rsid w:val="00F0706A"/>
    <w:rsid w:val="00F101DD"/>
    <w:rsid w:val="00F11948"/>
    <w:rsid w:val="00F149B6"/>
    <w:rsid w:val="00F156F8"/>
    <w:rsid w:val="00F1795B"/>
    <w:rsid w:val="00F20116"/>
    <w:rsid w:val="00F201F9"/>
    <w:rsid w:val="00F2193D"/>
    <w:rsid w:val="00F26141"/>
    <w:rsid w:val="00F2661E"/>
    <w:rsid w:val="00F301FE"/>
    <w:rsid w:val="00F3171B"/>
    <w:rsid w:val="00F33D41"/>
    <w:rsid w:val="00F3574A"/>
    <w:rsid w:val="00F45D12"/>
    <w:rsid w:val="00F46607"/>
    <w:rsid w:val="00F4679F"/>
    <w:rsid w:val="00F47CCF"/>
    <w:rsid w:val="00F51F52"/>
    <w:rsid w:val="00F5635B"/>
    <w:rsid w:val="00F61FB9"/>
    <w:rsid w:val="00F633D4"/>
    <w:rsid w:val="00F63FA5"/>
    <w:rsid w:val="00F66571"/>
    <w:rsid w:val="00F70209"/>
    <w:rsid w:val="00F7110B"/>
    <w:rsid w:val="00F8080D"/>
    <w:rsid w:val="00F81042"/>
    <w:rsid w:val="00F811BA"/>
    <w:rsid w:val="00F814BC"/>
    <w:rsid w:val="00F82CFC"/>
    <w:rsid w:val="00F83605"/>
    <w:rsid w:val="00F86836"/>
    <w:rsid w:val="00F86CB9"/>
    <w:rsid w:val="00F876EA"/>
    <w:rsid w:val="00F87AB6"/>
    <w:rsid w:val="00F905F3"/>
    <w:rsid w:val="00F90FDC"/>
    <w:rsid w:val="00F917CA"/>
    <w:rsid w:val="00F92FB9"/>
    <w:rsid w:val="00F939D3"/>
    <w:rsid w:val="00F947AA"/>
    <w:rsid w:val="00F94D1C"/>
    <w:rsid w:val="00F9541F"/>
    <w:rsid w:val="00F958D9"/>
    <w:rsid w:val="00F9761E"/>
    <w:rsid w:val="00FA151E"/>
    <w:rsid w:val="00FA473B"/>
    <w:rsid w:val="00FB33B1"/>
    <w:rsid w:val="00FB3BC0"/>
    <w:rsid w:val="00FB5149"/>
    <w:rsid w:val="00FB5305"/>
    <w:rsid w:val="00FB6CC4"/>
    <w:rsid w:val="00FB7C0C"/>
    <w:rsid w:val="00FC016B"/>
    <w:rsid w:val="00FC0DBE"/>
    <w:rsid w:val="00FC1F94"/>
    <w:rsid w:val="00FD057C"/>
    <w:rsid w:val="00FD38DD"/>
    <w:rsid w:val="00FD459C"/>
    <w:rsid w:val="00FD55A9"/>
    <w:rsid w:val="00FD6CCC"/>
    <w:rsid w:val="00FE430B"/>
    <w:rsid w:val="00FE45C6"/>
    <w:rsid w:val="00FE5B7D"/>
    <w:rsid w:val="00FE628A"/>
    <w:rsid w:val="00FE6BAF"/>
    <w:rsid w:val="00FF45CF"/>
    <w:rsid w:val="00FF5CDA"/>
    <w:rsid w:val="00FF5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467389"/>
  <w15:docId w15:val="{99C9EC37-E999-43C7-875D-EEC9BAB56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HAnsi" w:hAnsi="Calibr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qFormat="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3F0"/>
  </w:style>
  <w:style w:type="paragraph" w:styleId="Heading1">
    <w:name w:val="heading 1"/>
    <w:basedOn w:val="Normal"/>
    <w:next w:val="Normal"/>
    <w:link w:val="Heading1Char"/>
    <w:uiPriority w:val="9"/>
    <w:qFormat/>
    <w:rsid w:val="00B6272A"/>
    <w:pPr>
      <w:keepNext/>
      <w:keepLines/>
      <w:pBdr>
        <w:bottom w:val="single" w:sz="24" w:space="1" w:color="FFCE00"/>
      </w:pBdr>
      <w:autoSpaceDE w:val="0"/>
      <w:autoSpaceDN w:val="0"/>
      <w:adjustRightInd w:val="0"/>
      <w:spacing w:before="320" w:after="60"/>
      <w:outlineLvl w:val="0"/>
    </w:pPr>
    <w:rPr>
      <w:rFonts w:cs="Arial"/>
      <w:b/>
      <w:bCs/>
      <w:sz w:val="36"/>
      <w:szCs w:val="38"/>
    </w:rPr>
  </w:style>
  <w:style w:type="paragraph" w:styleId="Heading2">
    <w:name w:val="heading 2"/>
    <w:basedOn w:val="Normal"/>
    <w:next w:val="Normal"/>
    <w:link w:val="Heading2Char"/>
    <w:uiPriority w:val="9"/>
    <w:qFormat/>
    <w:rsid w:val="00692BB4"/>
    <w:pPr>
      <w:keepNext/>
      <w:keepLines/>
      <w:pBdr>
        <w:bottom w:val="single" w:sz="18" w:space="1" w:color="4A4F55"/>
      </w:pBdr>
      <w:spacing w:before="320" w:after="60"/>
      <w:outlineLvl w:val="1"/>
    </w:pPr>
    <w:rPr>
      <w:rFonts w:eastAsiaTheme="majorEastAsia" w:cs="Arial"/>
      <w:b/>
      <w:bCs/>
      <w:sz w:val="34"/>
      <w:szCs w:val="36"/>
    </w:rPr>
  </w:style>
  <w:style w:type="paragraph" w:styleId="Heading3">
    <w:name w:val="heading 3"/>
    <w:basedOn w:val="Normal"/>
    <w:next w:val="Normal"/>
    <w:link w:val="Heading3Char"/>
    <w:uiPriority w:val="9"/>
    <w:qFormat/>
    <w:rsid w:val="00FC016B"/>
    <w:pPr>
      <w:keepNext/>
      <w:keepLines/>
      <w:pBdr>
        <w:bottom w:val="single" w:sz="12" w:space="1" w:color="FFCE00"/>
      </w:pBdr>
      <w:spacing w:before="320" w:after="60"/>
      <w:outlineLvl w:val="2"/>
    </w:pPr>
    <w:rPr>
      <w:rFonts w:eastAsiaTheme="majorEastAsia" w:cs="Arial"/>
      <w:b/>
      <w:bCs/>
      <w:sz w:val="32"/>
      <w:szCs w:val="34"/>
    </w:rPr>
  </w:style>
  <w:style w:type="paragraph" w:styleId="Heading4">
    <w:name w:val="heading 4"/>
    <w:basedOn w:val="Normal"/>
    <w:next w:val="Normal"/>
    <w:link w:val="Heading4Char"/>
    <w:uiPriority w:val="9"/>
    <w:unhideWhenUsed/>
    <w:qFormat/>
    <w:rsid w:val="00692BB4"/>
    <w:pPr>
      <w:keepNext/>
      <w:keepLines/>
      <w:pBdr>
        <w:bottom w:val="single" w:sz="8" w:space="1" w:color="4A4F55"/>
      </w:pBdr>
      <w:spacing w:before="320" w:after="60"/>
      <w:outlineLvl w:val="3"/>
    </w:pPr>
    <w:rPr>
      <w:rFonts w:eastAsiaTheme="majorEastAsia" w:cs="Arial"/>
      <w:b/>
      <w:bCs/>
      <w:iCs/>
      <w:sz w:val="30"/>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5CCA"/>
    <w:rPr>
      <w:rFonts w:cs="Arial"/>
      <w:b/>
      <w:bCs/>
      <w:sz w:val="36"/>
      <w:szCs w:val="38"/>
    </w:rPr>
  </w:style>
  <w:style w:type="character" w:customStyle="1" w:styleId="Heading2Char">
    <w:name w:val="Heading 2 Char"/>
    <w:basedOn w:val="DefaultParagraphFont"/>
    <w:link w:val="Heading2"/>
    <w:uiPriority w:val="9"/>
    <w:rsid w:val="00692BB4"/>
    <w:rPr>
      <w:rFonts w:eastAsiaTheme="majorEastAsia" w:cs="Arial"/>
      <w:b/>
      <w:bCs/>
      <w:sz w:val="34"/>
      <w:szCs w:val="36"/>
    </w:rPr>
  </w:style>
  <w:style w:type="paragraph" w:styleId="TOCHeading">
    <w:name w:val="TOC Heading"/>
    <w:basedOn w:val="Normal"/>
    <w:next w:val="Normal"/>
    <w:link w:val="TOCHeadingChar"/>
    <w:uiPriority w:val="39"/>
    <w:qFormat/>
    <w:rsid w:val="00EF6CDA"/>
    <w:pPr>
      <w:spacing w:before="360" w:after="120"/>
      <w:jc w:val="center"/>
    </w:pPr>
    <w:rPr>
      <w:b/>
      <w:noProof/>
      <w:sz w:val="32"/>
      <w:szCs w:val="34"/>
    </w:rPr>
  </w:style>
  <w:style w:type="character" w:customStyle="1" w:styleId="Heading3Char">
    <w:name w:val="Heading 3 Char"/>
    <w:basedOn w:val="DefaultParagraphFont"/>
    <w:link w:val="Heading3"/>
    <w:uiPriority w:val="9"/>
    <w:rsid w:val="00FC016B"/>
    <w:rPr>
      <w:rFonts w:eastAsiaTheme="majorEastAsia" w:cs="Arial"/>
      <w:b/>
      <w:bCs/>
      <w:sz w:val="32"/>
      <w:szCs w:val="34"/>
    </w:rPr>
  </w:style>
  <w:style w:type="paragraph" w:styleId="Title">
    <w:name w:val="Title"/>
    <w:basedOn w:val="Normal"/>
    <w:link w:val="TitleChar"/>
    <w:uiPriority w:val="10"/>
    <w:qFormat/>
    <w:rsid w:val="00AC77AA"/>
    <w:pPr>
      <w:jc w:val="center"/>
    </w:pPr>
    <w:rPr>
      <w:rFonts w:eastAsiaTheme="majorEastAsia" w:cs="Arial"/>
      <w:b/>
      <w:kern w:val="28"/>
      <w:sz w:val="40"/>
      <w:szCs w:val="36"/>
    </w:rPr>
  </w:style>
  <w:style w:type="character" w:customStyle="1" w:styleId="TitleChar">
    <w:name w:val="Title Char"/>
    <w:basedOn w:val="DefaultParagraphFont"/>
    <w:link w:val="Title"/>
    <w:uiPriority w:val="10"/>
    <w:rsid w:val="00AC77AA"/>
    <w:rPr>
      <w:rFonts w:eastAsiaTheme="majorEastAsia" w:cs="Arial"/>
      <w:b/>
      <w:kern w:val="28"/>
      <w:sz w:val="40"/>
      <w:szCs w:val="36"/>
    </w:rPr>
  </w:style>
  <w:style w:type="paragraph" w:styleId="TOC2">
    <w:name w:val="toc 2"/>
    <w:basedOn w:val="Normal"/>
    <w:next w:val="Normal"/>
    <w:autoRedefine/>
    <w:uiPriority w:val="39"/>
    <w:qFormat/>
    <w:rsid w:val="001671F0"/>
    <w:pPr>
      <w:tabs>
        <w:tab w:val="right" w:leader="dot" w:pos="9360"/>
      </w:tabs>
      <w:spacing w:after="40"/>
      <w:ind w:left="360"/>
    </w:pPr>
    <w:rPr>
      <w:rFonts w:eastAsiaTheme="minorEastAsia"/>
      <w:noProof/>
    </w:rPr>
  </w:style>
  <w:style w:type="paragraph" w:styleId="TOC1">
    <w:name w:val="toc 1"/>
    <w:basedOn w:val="Normal"/>
    <w:next w:val="Normal"/>
    <w:autoRedefine/>
    <w:uiPriority w:val="39"/>
    <w:qFormat/>
    <w:rsid w:val="00F201F9"/>
    <w:pPr>
      <w:tabs>
        <w:tab w:val="right" w:leader="dot" w:pos="9360"/>
      </w:tabs>
      <w:spacing w:after="40"/>
    </w:pPr>
    <w:rPr>
      <w:rFonts w:eastAsiaTheme="minorEastAsia"/>
      <w:b/>
      <w:noProof/>
    </w:rPr>
  </w:style>
  <w:style w:type="paragraph" w:styleId="TOC3">
    <w:name w:val="toc 3"/>
    <w:basedOn w:val="Normal"/>
    <w:next w:val="Normal"/>
    <w:autoRedefine/>
    <w:uiPriority w:val="39"/>
    <w:qFormat/>
    <w:rsid w:val="001671F0"/>
    <w:pPr>
      <w:tabs>
        <w:tab w:val="right" w:leader="dot" w:pos="9360"/>
      </w:tabs>
      <w:spacing w:after="40"/>
      <w:ind w:left="720"/>
    </w:pPr>
    <w:rPr>
      <w:rFonts w:eastAsiaTheme="minorEastAsia"/>
      <w:noProof/>
    </w:rPr>
  </w:style>
  <w:style w:type="paragraph" w:styleId="BalloonText">
    <w:name w:val="Balloon Text"/>
    <w:basedOn w:val="Normal"/>
    <w:link w:val="BalloonTextChar"/>
    <w:uiPriority w:val="99"/>
    <w:semiHidden/>
    <w:unhideWhenUsed/>
    <w:rsid w:val="00B86C6E"/>
    <w:rPr>
      <w:rFonts w:ascii="Tahoma" w:hAnsi="Tahoma" w:cs="Tahoma"/>
      <w:sz w:val="16"/>
      <w:szCs w:val="16"/>
    </w:rPr>
  </w:style>
  <w:style w:type="character" w:customStyle="1" w:styleId="BalloonTextChar">
    <w:name w:val="Balloon Text Char"/>
    <w:basedOn w:val="DefaultParagraphFont"/>
    <w:link w:val="BalloonText"/>
    <w:uiPriority w:val="99"/>
    <w:semiHidden/>
    <w:rsid w:val="00B86C6E"/>
    <w:rPr>
      <w:rFonts w:ascii="Tahoma" w:hAnsi="Tahoma" w:cs="Tahoma"/>
      <w:sz w:val="16"/>
      <w:szCs w:val="16"/>
    </w:rPr>
  </w:style>
  <w:style w:type="character" w:styleId="Hyperlink">
    <w:name w:val="Hyperlink"/>
    <w:basedOn w:val="DefaultParagraphFont"/>
    <w:uiPriority w:val="99"/>
    <w:unhideWhenUsed/>
    <w:qFormat/>
    <w:rsid w:val="00496584"/>
    <w:rPr>
      <w:rFonts w:cs="Times New Roman"/>
      <w:color w:val="1932C8"/>
      <w:u w:val="single"/>
    </w:rPr>
  </w:style>
  <w:style w:type="paragraph" w:styleId="Footer">
    <w:name w:val="footer"/>
    <w:basedOn w:val="Normal"/>
    <w:link w:val="FooterChar"/>
    <w:uiPriority w:val="99"/>
    <w:qFormat/>
    <w:rsid w:val="006268C9"/>
    <w:pPr>
      <w:pBdr>
        <w:top w:val="single" w:sz="4" w:space="1" w:color="4A4F55"/>
      </w:pBdr>
      <w:tabs>
        <w:tab w:val="right" w:pos="9360"/>
      </w:tabs>
    </w:pPr>
    <w:rPr>
      <w:rFonts w:cs="Arial"/>
    </w:rPr>
  </w:style>
  <w:style w:type="character" w:customStyle="1" w:styleId="FooterChar">
    <w:name w:val="Footer Char"/>
    <w:basedOn w:val="DefaultParagraphFont"/>
    <w:link w:val="Footer"/>
    <w:uiPriority w:val="99"/>
    <w:rsid w:val="006268C9"/>
    <w:rPr>
      <w:rFonts w:cs="Arial"/>
    </w:rPr>
  </w:style>
  <w:style w:type="paragraph" w:customStyle="1" w:styleId="Version">
    <w:name w:val="Version"/>
    <w:basedOn w:val="Normal"/>
    <w:next w:val="Normal"/>
    <w:qFormat/>
    <w:rsid w:val="00AC77AA"/>
    <w:pPr>
      <w:spacing w:before="120" w:after="360"/>
      <w:jc w:val="center"/>
    </w:pPr>
    <w:rPr>
      <w:rFonts w:cs="Arial"/>
    </w:rPr>
  </w:style>
  <w:style w:type="paragraph" w:customStyle="1" w:styleId="TableCaption">
    <w:name w:val="Table Caption"/>
    <w:basedOn w:val="Normal"/>
    <w:next w:val="Normal"/>
    <w:qFormat/>
    <w:rsid w:val="0087649B"/>
    <w:pPr>
      <w:keepNext/>
      <w:spacing w:before="240" w:after="60"/>
    </w:pPr>
    <w:rPr>
      <w:b/>
    </w:rPr>
  </w:style>
  <w:style w:type="paragraph" w:styleId="ListNumber">
    <w:name w:val="List Number"/>
    <w:basedOn w:val="Normal"/>
    <w:uiPriority w:val="99"/>
    <w:qFormat/>
    <w:rsid w:val="007C433C"/>
    <w:pPr>
      <w:numPr>
        <w:numId w:val="2"/>
      </w:numPr>
      <w:contextualSpacing/>
    </w:pPr>
  </w:style>
  <w:style w:type="paragraph" w:styleId="ListBullet">
    <w:name w:val="List Bullet"/>
    <w:basedOn w:val="Normal"/>
    <w:uiPriority w:val="99"/>
    <w:qFormat/>
    <w:rsid w:val="00296777"/>
    <w:pPr>
      <w:numPr>
        <w:numId w:val="1"/>
      </w:numPr>
      <w:contextualSpacing/>
    </w:pPr>
  </w:style>
  <w:style w:type="paragraph" w:styleId="List">
    <w:name w:val="List"/>
    <w:basedOn w:val="Normal"/>
    <w:uiPriority w:val="99"/>
    <w:semiHidden/>
    <w:unhideWhenUsed/>
    <w:rsid w:val="00007B68"/>
    <w:pPr>
      <w:ind w:left="360" w:hanging="360"/>
      <w:contextualSpacing/>
    </w:pPr>
  </w:style>
  <w:style w:type="character" w:styleId="Emphasis">
    <w:name w:val="Emphasis"/>
    <w:uiPriority w:val="20"/>
    <w:semiHidden/>
    <w:unhideWhenUsed/>
    <w:qFormat/>
    <w:rsid w:val="00962D52"/>
    <w:rPr>
      <w:i/>
    </w:rPr>
  </w:style>
  <w:style w:type="character" w:styleId="Strong">
    <w:name w:val="Strong"/>
    <w:uiPriority w:val="22"/>
    <w:semiHidden/>
    <w:unhideWhenUsed/>
    <w:qFormat/>
    <w:rsid w:val="00962D52"/>
    <w:rPr>
      <w:b/>
    </w:rPr>
  </w:style>
  <w:style w:type="paragraph" w:customStyle="1" w:styleId="Figure">
    <w:name w:val="Figure"/>
    <w:basedOn w:val="Normal"/>
    <w:next w:val="FigureCaption"/>
    <w:qFormat/>
    <w:rsid w:val="0008091B"/>
    <w:pPr>
      <w:keepNext/>
      <w:spacing w:before="240" w:after="60"/>
      <w:jc w:val="center"/>
    </w:pPr>
    <w:rPr>
      <w:noProof/>
    </w:rPr>
  </w:style>
  <w:style w:type="paragraph" w:customStyle="1" w:styleId="FigureCaption">
    <w:name w:val="Figure Caption"/>
    <w:basedOn w:val="Normal"/>
    <w:next w:val="Normal"/>
    <w:qFormat/>
    <w:rsid w:val="0087649B"/>
    <w:pPr>
      <w:spacing w:before="60" w:after="240"/>
      <w:jc w:val="center"/>
    </w:pPr>
    <w:rPr>
      <w:b/>
    </w:rPr>
  </w:style>
  <w:style w:type="character" w:styleId="FollowedHyperlink">
    <w:name w:val="FollowedHyperlink"/>
    <w:basedOn w:val="DefaultParagraphFont"/>
    <w:uiPriority w:val="99"/>
    <w:semiHidden/>
    <w:unhideWhenUsed/>
    <w:rsid w:val="00F101DD"/>
    <w:rPr>
      <w:color w:val="800080" w:themeColor="followedHyperlink"/>
      <w:u w:val="single"/>
    </w:rPr>
  </w:style>
  <w:style w:type="character" w:styleId="CommentReference">
    <w:name w:val="annotation reference"/>
    <w:basedOn w:val="DefaultParagraphFont"/>
    <w:uiPriority w:val="99"/>
    <w:semiHidden/>
    <w:unhideWhenUsed/>
    <w:rsid w:val="008B249E"/>
    <w:rPr>
      <w:sz w:val="16"/>
      <w:szCs w:val="16"/>
    </w:rPr>
  </w:style>
  <w:style w:type="paragraph" w:styleId="CommentText">
    <w:name w:val="annotation text"/>
    <w:basedOn w:val="Normal"/>
    <w:link w:val="CommentTextChar"/>
    <w:uiPriority w:val="99"/>
    <w:semiHidden/>
    <w:unhideWhenUsed/>
    <w:rsid w:val="008B249E"/>
    <w:rPr>
      <w:sz w:val="20"/>
      <w:szCs w:val="20"/>
    </w:rPr>
  </w:style>
  <w:style w:type="character" w:customStyle="1" w:styleId="CommentTextChar">
    <w:name w:val="Comment Text Char"/>
    <w:basedOn w:val="DefaultParagraphFont"/>
    <w:link w:val="CommentText"/>
    <w:uiPriority w:val="99"/>
    <w:semiHidden/>
    <w:rsid w:val="008B249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B249E"/>
    <w:rPr>
      <w:b/>
      <w:bCs/>
    </w:rPr>
  </w:style>
  <w:style w:type="character" w:customStyle="1" w:styleId="CommentSubjectChar">
    <w:name w:val="Comment Subject Char"/>
    <w:basedOn w:val="CommentTextChar"/>
    <w:link w:val="CommentSubject"/>
    <w:uiPriority w:val="99"/>
    <w:semiHidden/>
    <w:rsid w:val="008B249E"/>
    <w:rPr>
      <w:rFonts w:ascii="Times New Roman" w:hAnsi="Times New Roman"/>
      <w:b/>
      <w:bCs/>
      <w:sz w:val="20"/>
      <w:szCs w:val="20"/>
    </w:rPr>
  </w:style>
  <w:style w:type="paragraph" w:styleId="Caption">
    <w:name w:val="caption"/>
    <w:basedOn w:val="Normal"/>
    <w:next w:val="Normal"/>
    <w:semiHidden/>
    <w:rsid w:val="008D755A"/>
    <w:pPr>
      <w:spacing w:before="120"/>
    </w:pPr>
    <w:rPr>
      <w:rFonts w:ascii="Arial" w:eastAsia="Times New Roman" w:hAnsi="Arial" w:cs="Times New Roman"/>
      <w:b/>
      <w:bCs/>
      <w:sz w:val="18"/>
      <w:szCs w:val="20"/>
    </w:rPr>
  </w:style>
  <w:style w:type="paragraph" w:styleId="TOC4">
    <w:name w:val="toc 4"/>
    <w:basedOn w:val="Normal"/>
    <w:next w:val="Normal"/>
    <w:autoRedefine/>
    <w:uiPriority w:val="39"/>
    <w:qFormat/>
    <w:rsid w:val="001671F0"/>
    <w:pPr>
      <w:tabs>
        <w:tab w:val="right" w:leader="dot" w:pos="9360"/>
      </w:tabs>
      <w:spacing w:after="40"/>
      <w:ind w:left="1080"/>
    </w:pPr>
    <w:rPr>
      <w:noProof/>
    </w:rPr>
  </w:style>
  <w:style w:type="character" w:customStyle="1" w:styleId="Heading4Char">
    <w:name w:val="Heading 4 Char"/>
    <w:basedOn w:val="DefaultParagraphFont"/>
    <w:link w:val="Heading4"/>
    <w:uiPriority w:val="9"/>
    <w:rsid w:val="00692BB4"/>
    <w:rPr>
      <w:rFonts w:eastAsiaTheme="majorEastAsia" w:cs="Arial"/>
      <w:b/>
      <w:bCs/>
      <w:iCs/>
      <w:sz w:val="30"/>
      <w:szCs w:val="32"/>
    </w:rPr>
  </w:style>
  <w:style w:type="table" w:styleId="TableGrid">
    <w:name w:val="Table Grid"/>
    <w:basedOn w:val="TableNormal"/>
    <w:uiPriority w:val="59"/>
    <w:rsid w:val="00CF7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rPr>
      <w:cantSplit/>
    </w:trPr>
    <w:tblStylePr w:type="firstRow">
      <w:rPr>
        <w:rFonts w:ascii="Calibri" w:hAnsi="Calibri"/>
        <w:b/>
        <w:sz w:val="26"/>
      </w:rPr>
      <w:tblPr/>
      <w:trPr>
        <w:tblHeader/>
      </w:trPr>
      <w:tcPr>
        <w:shd w:val="clear" w:color="auto" w:fill="F2F2F2" w:themeFill="background1" w:themeFillShade="F2"/>
      </w:tcPr>
    </w:tblStylePr>
    <w:tblStylePr w:type="firstCol">
      <w:rPr>
        <w:b/>
      </w:rPr>
    </w:tblStylePr>
  </w:style>
  <w:style w:type="character" w:customStyle="1" w:styleId="TOCHeadingChar">
    <w:name w:val="TOC Heading Char"/>
    <w:basedOn w:val="DefaultParagraphFont"/>
    <w:link w:val="TOCHeading"/>
    <w:uiPriority w:val="39"/>
    <w:rsid w:val="00EF6CDA"/>
    <w:rPr>
      <w:b/>
      <w:noProof/>
      <w:sz w:val="32"/>
      <w:szCs w:val="34"/>
    </w:rPr>
  </w:style>
  <w:style w:type="paragraph" w:styleId="TOC5">
    <w:name w:val="toc 5"/>
    <w:basedOn w:val="Normal"/>
    <w:next w:val="Normal"/>
    <w:autoRedefine/>
    <w:uiPriority w:val="39"/>
    <w:semiHidden/>
    <w:unhideWhenUsed/>
    <w:rsid w:val="00D557C6"/>
    <w:pPr>
      <w:spacing w:after="40"/>
      <w:ind w:left="1152"/>
    </w:pPr>
  </w:style>
  <w:style w:type="paragraph" w:styleId="TOC6">
    <w:name w:val="toc 6"/>
    <w:basedOn w:val="Normal"/>
    <w:next w:val="Normal"/>
    <w:autoRedefine/>
    <w:uiPriority w:val="39"/>
    <w:semiHidden/>
    <w:unhideWhenUsed/>
    <w:rsid w:val="00D557C6"/>
    <w:pPr>
      <w:spacing w:after="40"/>
      <w:ind w:left="1440"/>
    </w:pPr>
  </w:style>
  <w:style w:type="paragraph" w:customStyle="1" w:styleId="CalloutBox">
    <w:name w:val="Callout Box"/>
    <w:basedOn w:val="Normal"/>
    <w:next w:val="Normal"/>
    <w:qFormat/>
    <w:rsid w:val="0092658B"/>
    <w:pPr>
      <w:spacing w:line="240" w:lineRule="exact"/>
    </w:pPr>
    <w:rPr>
      <w:rFonts w:cs="Arial"/>
      <w:szCs w:val="20"/>
    </w:rPr>
  </w:style>
  <w:style w:type="paragraph" w:customStyle="1" w:styleId="StepHeading">
    <w:name w:val="Step Heading"/>
    <w:basedOn w:val="Normal"/>
    <w:next w:val="Normal"/>
    <w:qFormat/>
    <w:rsid w:val="00050158"/>
    <w:pPr>
      <w:keepNext/>
      <w:spacing w:before="240"/>
    </w:pPr>
    <w:rPr>
      <w:b/>
      <w:sz w:val="26"/>
      <w:szCs w:val="26"/>
    </w:rPr>
  </w:style>
  <w:style w:type="table" w:styleId="GridTable1Light">
    <w:name w:val="Grid Table 1 Light"/>
    <w:basedOn w:val="TableNormal"/>
    <w:uiPriority w:val="46"/>
    <w:rsid w:val="002258E4"/>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9" w:type="dxa"/>
        <w:left w:w="115" w:type="dxa"/>
        <w:bottom w:w="29" w:type="dxa"/>
        <w:right w:w="115" w:type="dxa"/>
      </w:tblCellMar>
    </w:tblPr>
    <w:trPr>
      <w:cantSplit/>
    </w:trPr>
    <w:tcPr>
      <w:shd w:val="clear" w:color="auto" w:fill="auto"/>
    </w:tcPr>
    <w:tblStylePr w:type="firstRow">
      <w:rPr>
        <w:rFonts w:ascii="Calibri" w:hAnsi="Calibri"/>
        <w:b/>
        <w:bCs/>
        <w:sz w:val="26"/>
      </w:rPr>
      <w:tblPr/>
      <w:trPr>
        <w:tblHeader/>
      </w:trPr>
      <w:tcPr>
        <w:tcBorders>
          <w:bottom w:val="single" w:sz="12" w:space="0" w:color="404040" w:themeColor="text1" w:themeTint="BF"/>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0B759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
    <w:name w:val="Grid Table 6 Colorful"/>
    <w:basedOn w:val="TableNormal"/>
    <w:uiPriority w:val="51"/>
    <w:rsid w:val="000B759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6">
    <w:name w:val="Grid Table 1 Light Accent 6"/>
    <w:basedOn w:val="TableNormal"/>
    <w:uiPriority w:val="46"/>
    <w:rsid w:val="0099292F"/>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Accent4">
    <w:name w:val="Grid Table 2 Accent 4"/>
    <w:basedOn w:val="TableNormal"/>
    <w:uiPriority w:val="47"/>
    <w:rsid w:val="0099292F"/>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
    <w:name w:val="Grid Table 3"/>
    <w:basedOn w:val="TableNormal"/>
    <w:uiPriority w:val="48"/>
    <w:rsid w:val="0099292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Accent1">
    <w:name w:val="Grid Table 2 Accent 1"/>
    <w:basedOn w:val="TableNormal"/>
    <w:uiPriority w:val="47"/>
    <w:rsid w:val="001236FF"/>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4">
    <w:name w:val="Grid Table 1 Light Accent 4"/>
    <w:basedOn w:val="TableNormal"/>
    <w:uiPriority w:val="46"/>
    <w:rsid w:val="00D93E34"/>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Note">
    <w:name w:val="Note"/>
    <w:basedOn w:val="Normal"/>
    <w:next w:val="Normal"/>
    <w:qFormat/>
    <w:rsid w:val="00783046"/>
  </w:style>
  <w:style w:type="paragraph" w:styleId="NoteHeading">
    <w:name w:val="Note Heading"/>
    <w:basedOn w:val="Note"/>
    <w:next w:val="Normal"/>
    <w:link w:val="NoteHeadingChar"/>
    <w:uiPriority w:val="99"/>
    <w:qFormat/>
    <w:rsid w:val="00817120"/>
    <w:rPr>
      <w:b/>
      <w:caps/>
    </w:rPr>
  </w:style>
  <w:style w:type="character" w:customStyle="1" w:styleId="NoteHeadingChar">
    <w:name w:val="Note Heading Char"/>
    <w:basedOn w:val="DefaultParagraphFont"/>
    <w:link w:val="NoteHeading"/>
    <w:uiPriority w:val="99"/>
    <w:rsid w:val="00817120"/>
    <w:rPr>
      <w:b/>
      <w:caps/>
    </w:rPr>
  </w:style>
  <w:style w:type="paragraph" w:styleId="Header">
    <w:name w:val="header"/>
    <w:basedOn w:val="Normal"/>
    <w:link w:val="HeaderChar"/>
    <w:uiPriority w:val="99"/>
    <w:semiHidden/>
    <w:rsid w:val="00557A6F"/>
    <w:pPr>
      <w:tabs>
        <w:tab w:val="center" w:pos="4680"/>
        <w:tab w:val="right" w:pos="9360"/>
      </w:tabs>
    </w:pPr>
  </w:style>
  <w:style w:type="character" w:customStyle="1" w:styleId="HeaderChar">
    <w:name w:val="Header Char"/>
    <w:basedOn w:val="DefaultParagraphFont"/>
    <w:link w:val="Header"/>
    <w:uiPriority w:val="99"/>
    <w:semiHidden/>
    <w:rsid w:val="00557A6F"/>
  </w:style>
  <w:style w:type="paragraph" w:styleId="ListParagraph">
    <w:name w:val="List Paragraph"/>
    <w:basedOn w:val="Normal"/>
    <w:uiPriority w:val="34"/>
    <w:qFormat/>
    <w:rsid w:val="00762FFC"/>
    <w:pPr>
      <w:spacing w:after="160" w:line="259" w:lineRule="auto"/>
      <w:ind w:left="720"/>
      <w:contextualSpacing/>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okla\AppData\Local\Microsoft\Windows\INetCache\Content.Outlook\F1CRE586\ITS_Handout_Template_v3.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ln>
          <a:solidFill>
            <a:schemeClr val="tx1">
              <a:lumMod val="75000"/>
              <a:lumOff val="25000"/>
            </a:schemeClr>
          </a:solidFill>
          <a:headEnd/>
          <a:tailEnd type="triangle" w="med" len="med"/>
        </a:ln>
      </a:spPr>
      <a:bodyPr/>
      <a:lstStyle/>
      <a:style>
        <a:lnRef idx="3">
          <a:schemeClr val="dk1"/>
        </a:lnRef>
        <a:fillRef idx="0">
          <a:schemeClr val="dk1"/>
        </a:fillRef>
        <a:effectRef idx="2">
          <a:schemeClr val="dk1"/>
        </a:effectRef>
        <a:fontRef idx="minor">
          <a:schemeClr val="tx1"/>
        </a:fontRef>
      </a:style>
    </a:lnDef>
    <a:txDef>
      <a:spPr bwMode="auto">
        <a:solidFill>
          <a:srgbClr val="FFFFFF"/>
        </a:solidFill>
        <a:ln w="9525">
          <a:solidFill>
            <a:srgbClr val="000000"/>
          </a:solidFill>
          <a:miter lim="800000"/>
          <a:headEnd/>
          <a:tailEnd/>
        </a:ln>
        <a:effectLst>
          <a:outerShdw blurRad="50800" dist="38100" dir="2700000" algn="tl" rotWithShape="0">
            <a:prstClr val="black">
              <a:alpha val="40000"/>
            </a:prstClr>
          </a:outerShdw>
        </a:effectLst>
      </a:spPr>
      <a:bodyPr rot="0" spcFirstLastPara="0" vertOverflow="overflow" horzOverflow="overflow" vert="horz" wrap="square" lIns="45720" tIns="27432" rIns="45720" bIns="27432" numCol="1" spcCol="0" rtlCol="0" fromWordArt="0" anchor="t" anchorCtr="0" forceAA="0" upright="1" compatLnSpc="1">
        <a:prstTxWarp prst="textNoShape">
          <a:avLst/>
        </a:prstTxWarp>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42DC272AB1DB44B0109E48F67AF55E" ma:contentTypeVersion="6" ma:contentTypeDescription="Create a new document." ma:contentTypeScope="" ma:versionID="79e4d68c255ef976da836eaa35caa07d">
  <xsd:schema xmlns:xsd="http://www.w3.org/2001/XMLSchema" xmlns:xs="http://www.w3.org/2001/XMLSchema" xmlns:p="http://schemas.microsoft.com/office/2006/metadata/properties" xmlns:ns2="f24856db-2daa-4207-9140-38d4fd9aa5d3" xmlns:ns3="4f5bb76d-829e-456c-8518-214a44ada4ce" targetNamespace="http://schemas.microsoft.com/office/2006/metadata/properties" ma:root="true" ma:fieldsID="c81ed2f0adbefec60caec810e8478503" ns2:_="" ns3:_="">
    <xsd:import namespace="f24856db-2daa-4207-9140-38d4fd9aa5d3"/>
    <xsd:import namespace="4f5bb76d-829e-456c-8518-214a44ada4c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24856db-2daa-4207-9140-38d4fd9aa5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5bb76d-829e-456c-8518-214a44ada4c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4f5bb76d-829e-456c-8518-214a44ada4ce">
      <UserInfo>
        <DisplayName>McNaught, Leon J</DisplayName>
        <AccountId>21</AccountId>
        <AccountType/>
      </UserInfo>
      <UserInfo>
        <DisplayName>Temelian, Loosine</DisplayName>
        <AccountId>66</AccountId>
        <AccountType/>
      </UserInfo>
      <UserInfo>
        <DisplayName>Suchin, Rapeepun</DisplayName>
        <AccountId>23</AccountId>
        <AccountType/>
      </UserInfo>
    </SharedWithUsers>
  </documentManagement>
</p:properties>
</file>

<file path=customXml/itemProps1.xml><?xml version="1.0" encoding="utf-8"?>
<ds:datastoreItem xmlns:ds="http://schemas.openxmlformats.org/officeDocument/2006/customXml" ds:itemID="{E5CAF69A-77F0-487D-80AB-AC0E96FB7839}"/>
</file>

<file path=customXml/itemProps2.xml><?xml version="1.0" encoding="utf-8"?>
<ds:datastoreItem xmlns:ds="http://schemas.openxmlformats.org/officeDocument/2006/customXml" ds:itemID="{34C44B40-310B-4D18-BDDD-F987B1458460}">
  <ds:schemaRefs>
    <ds:schemaRef ds:uri="http://schemas.openxmlformats.org/officeDocument/2006/bibliography"/>
  </ds:schemaRefs>
</ds:datastoreItem>
</file>

<file path=customXml/itemProps3.xml><?xml version="1.0" encoding="utf-8"?>
<ds:datastoreItem xmlns:ds="http://schemas.openxmlformats.org/officeDocument/2006/customXml" ds:itemID="{6E9A89CB-9EFB-4D70-983D-F3754DDFF55A}">
  <ds:schemaRefs>
    <ds:schemaRef ds:uri="http://schemas.microsoft.com/sharepoint/v3/contenttype/forms"/>
  </ds:schemaRefs>
</ds:datastoreItem>
</file>

<file path=customXml/itemProps4.xml><?xml version="1.0" encoding="utf-8"?>
<ds:datastoreItem xmlns:ds="http://schemas.openxmlformats.org/officeDocument/2006/customXml" ds:itemID="{B5348B2F-79DD-465A-8843-F677360F930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ITS_Handout_Template_v3.1.dotx</Template>
  <TotalTime>98</TotalTime>
  <Pages>6</Pages>
  <Words>560</Words>
  <Characters>2472</Characters>
  <Application>Microsoft Office Word</Application>
  <DocSecurity>0</DocSecurity>
  <Lines>79</Lines>
  <Paragraphs>50</Paragraphs>
  <ScaleCrop>false</ScaleCrop>
  <HeadingPairs>
    <vt:vector size="2" baseType="variant">
      <vt:variant>
        <vt:lpstr>Title</vt:lpstr>
      </vt:variant>
      <vt:variant>
        <vt:i4>1</vt:i4>
      </vt:variant>
    </vt:vector>
  </HeadingPairs>
  <TitlesOfParts>
    <vt:vector size="1" baseType="lpstr">
      <vt:lpstr/>
    </vt:vector>
  </TitlesOfParts>
  <Company>California State University, Los Angeles</Company>
  <LinksUpToDate>false</LinksUpToDate>
  <CharactersWithSpaces>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Todd Martindale</dc:creator>
  <cp:lastModifiedBy>Todd Martindale</cp:lastModifiedBy>
  <cp:revision>68</cp:revision>
  <cp:lastPrinted>2009-09-14T18:04:00Z</cp:lastPrinted>
  <dcterms:created xsi:type="dcterms:W3CDTF">2021-02-10T19:26:00Z</dcterms:created>
  <dcterms:modified xsi:type="dcterms:W3CDTF">2021-02-10T23:04:00Z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0x010100F042DC272AB1DB44B0109E48F67AF55E</vt:lpwstr>
  </property>
</Properties>
</file>